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B7E9E0" w14:textId="513631B6" w:rsidR="004248F2" w:rsidRDefault="004860F7">
      <w:pPr>
        <w:jc w:val="center"/>
        <w:rPr>
          <w:rFonts w:ascii="Comic Sans MS" w:hAnsi="Comic Sans MS"/>
          <w:b/>
          <w:i/>
          <w:color w:val="008000"/>
          <w:sz w:val="22"/>
          <w:szCs w:val="22"/>
        </w:rPr>
      </w:pPr>
      <w:r>
        <w:rPr>
          <w:noProof/>
        </w:rPr>
        <w:drawing>
          <wp:inline distT="0" distB="0" distL="0" distR="0" wp14:anchorId="3C4871F7" wp14:editId="4248F835">
            <wp:extent cx="2362200" cy="809625"/>
            <wp:effectExtent l="1905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3941F0E" w14:textId="3B84A276" w:rsidR="004248F2" w:rsidRDefault="004248F2">
      <w:pPr>
        <w:jc w:val="center"/>
        <w:rPr>
          <w:rFonts w:ascii="Arial" w:hAnsi="Arial" w:cs="Arial"/>
          <w:b/>
          <w:i/>
          <w:color w:val="999999"/>
          <w:sz w:val="22"/>
          <w:szCs w:val="22"/>
        </w:rPr>
      </w:pPr>
    </w:p>
    <w:tbl>
      <w:tblPr>
        <w:tblW w:w="1431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5"/>
        <w:gridCol w:w="1393"/>
        <w:gridCol w:w="2579"/>
        <w:gridCol w:w="8720"/>
      </w:tblGrid>
      <w:tr w:rsidR="00657C9C" w:rsidRPr="00E40580" w14:paraId="16A3ED2A" w14:textId="77777777" w:rsidTr="00EE6A7C">
        <w:tc>
          <w:tcPr>
            <w:tcW w:w="1625" w:type="dxa"/>
            <w:shd w:val="clear" w:color="auto" w:fill="CCCCCC"/>
          </w:tcPr>
          <w:p w14:paraId="3F331ACA" w14:textId="7A450C72" w:rsidR="00657C9C" w:rsidRPr="00E40580" w:rsidRDefault="00657C9C" w:rsidP="00657C9C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  <w:bookmarkStart w:id="0" w:name="_Hlk98225584"/>
            <w:r w:rsidRPr="00387BAA">
              <w:t>Data</w:t>
            </w:r>
          </w:p>
        </w:tc>
        <w:tc>
          <w:tcPr>
            <w:tcW w:w="1393" w:type="dxa"/>
            <w:shd w:val="clear" w:color="auto" w:fill="CCCCCC"/>
          </w:tcPr>
          <w:p w14:paraId="2697927F" w14:textId="77777777" w:rsidR="00657C9C" w:rsidRPr="00E40580" w:rsidRDefault="00657C9C" w:rsidP="00657C9C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</w:p>
        </w:tc>
        <w:tc>
          <w:tcPr>
            <w:tcW w:w="2579" w:type="dxa"/>
            <w:shd w:val="clear" w:color="auto" w:fill="CCCCCC"/>
          </w:tcPr>
          <w:p w14:paraId="1FDBE72F" w14:textId="56B914CF" w:rsidR="00657C9C" w:rsidRPr="00E40580" w:rsidRDefault="00657C9C" w:rsidP="00657C9C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  <w:r w:rsidRPr="00387BAA">
              <w:t>Descrizione modifica</w:t>
            </w:r>
          </w:p>
        </w:tc>
        <w:tc>
          <w:tcPr>
            <w:tcW w:w="8720" w:type="dxa"/>
            <w:shd w:val="clear" w:color="auto" w:fill="CCCCCC"/>
          </w:tcPr>
          <w:p w14:paraId="5240AFC5" w14:textId="232D33D1" w:rsidR="00657C9C" w:rsidRPr="00E40580" w:rsidRDefault="00657C9C" w:rsidP="00657C9C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  <w:r w:rsidRPr="00387BAA">
              <w:t xml:space="preserve">Approvazione </w:t>
            </w:r>
          </w:p>
        </w:tc>
      </w:tr>
      <w:tr w:rsidR="00657C9C" w:rsidRPr="00E40580" w14:paraId="17E173D6" w14:textId="77777777" w:rsidTr="00E93B14">
        <w:tc>
          <w:tcPr>
            <w:tcW w:w="1625" w:type="dxa"/>
          </w:tcPr>
          <w:p w14:paraId="29CE1A82" w14:textId="1023D8C1" w:rsidR="00657C9C" w:rsidRPr="00E40580" w:rsidRDefault="00657C9C" w:rsidP="00657C9C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 w:rsidRPr="00387BAA">
              <w:t>25/03/2022</w:t>
            </w:r>
          </w:p>
        </w:tc>
        <w:tc>
          <w:tcPr>
            <w:tcW w:w="1393" w:type="dxa"/>
          </w:tcPr>
          <w:p w14:paraId="62DBB42F" w14:textId="70567A96" w:rsidR="00657C9C" w:rsidRPr="00E40580" w:rsidRDefault="00657C9C" w:rsidP="00657C9C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 w:rsidRPr="00387BAA">
              <w:t>R00</w:t>
            </w:r>
          </w:p>
        </w:tc>
        <w:tc>
          <w:tcPr>
            <w:tcW w:w="2579" w:type="dxa"/>
          </w:tcPr>
          <w:p w14:paraId="219C4971" w14:textId="4C300512" w:rsidR="00657C9C" w:rsidRPr="00E40580" w:rsidRDefault="00657C9C" w:rsidP="00657C9C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 w:rsidRPr="00387BAA">
              <w:t>Prima emissione</w:t>
            </w:r>
          </w:p>
        </w:tc>
        <w:tc>
          <w:tcPr>
            <w:tcW w:w="8720" w:type="dxa"/>
          </w:tcPr>
          <w:p w14:paraId="03BA29C7" w14:textId="07ECD035" w:rsidR="00657C9C" w:rsidRPr="00E93B14" w:rsidRDefault="00657C9C" w:rsidP="00657C9C">
            <w:pPr>
              <w:spacing w:before="60" w:after="60"/>
              <w:rPr>
                <w:rFonts w:ascii="Arial" w:hAnsi="Arial"/>
                <w:b/>
                <w:bCs/>
                <w:sz w:val="18"/>
              </w:rPr>
            </w:pPr>
            <w:r w:rsidRPr="00387BAA">
              <w:t>MD 0</w:t>
            </w:r>
            <w:r>
              <w:t>5</w:t>
            </w:r>
          </w:p>
        </w:tc>
      </w:tr>
      <w:tr w:rsidR="00657C9C" w:rsidRPr="00E40580" w14:paraId="52B01910" w14:textId="77777777" w:rsidTr="00E93B14">
        <w:tc>
          <w:tcPr>
            <w:tcW w:w="1625" w:type="dxa"/>
          </w:tcPr>
          <w:p w14:paraId="3F25A997" w14:textId="356A3664" w:rsidR="00657C9C" w:rsidRPr="00657C9C" w:rsidRDefault="00657C9C" w:rsidP="00657C9C">
            <w:pPr>
              <w:spacing w:before="60" w:after="60"/>
              <w:jc w:val="center"/>
            </w:pPr>
            <w:r w:rsidRPr="00387BAA">
              <w:t>29/08/2022</w:t>
            </w:r>
          </w:p>
        </w:tc>
        <w:tc>
          <w:tcPr>
            <w:tcW w:w="1393" w:type="dxa"/>
          </w:tcPr>
          <w:p w14:paraId="22E7DF52" w14:textId="46B57C8F" w:rsidR="00657C9C" w:rsidRPr="00657C9C" w:rsidRDefault="00657C9C" w:rsidP="00657C9C">
            <w:pPr>
              <w:spacing w:before="60" w:after="60"/>
              <w:jc w:val="center"/>
            </w:pPr>
            <w:r w:rsidRPr="00387BAA">
              <w:t>R01</w:t>
            </w:r>
          </w:p>
        </w:tc>
        <w:tc>
          <w:tcPr>
            <w:tcW w:w="2579" w:type="dxa"/>
          </w:tcPr>
          <w:p w14:paraId="346F21FC" w14:textId="3B7858CF" w:rsidR="00657C9C" w:rsidRPr="00657C9C" w:rsidRDefault="00657C9C" w:rsidP="00657C9C">
            <w:pPr>
              <w:spacing w:before="60" w:after="60"/>
              <w:jc w:val="center"/>
            </w:pPr>
            <w:r w:rsidRPr="00387BAA">
              <w:t>Revisione</w:t>
            </w:r>
          </w:p>
        </w:tc>
        <w:tc>
          <w:tcPr>
            <w:tcW w:w="8720" w:type="dxa"/>
          </w:tcPr>
          <w:p w14:paraId="2677882E" w14:textId="4E4B5FD1" w:rsidR="00657C9C" w:rsidRPr="00E40580" w:rsidRDefault="00657C9C" w:rsidP="00657C9C">
            <w:pPr>
              <w:spacing w:before="60" w:after="60"/>
              <w:jc w:val="both"/>
              <w:rPr>
                <w:rFonts w:ascii="Arial" w:hAnsi="Arial"/>
                <w:sz w:val="18"/>
              </w:rPr>
            </w:pPr>
            <w:r w:rsidRPr="00387BAA">
              <w:t>MD</w:t>
            </w:r>
            <w:r>
              <w:t xml:space="preserve"> </w:t>
            </w:r>
            <w:r w:rsidRPr="00387BAA">
              <w:t>0</w:t>
            </w:r>
            <w:r>
              <w:t>5</w:t>
            </w:r>
          </w:p>
        </w:tc>
      </w:tr>
      <w:bookmarkEnd w:id="0"/>
    </w:tbl>
    <w:p w14:paraId="6A594D0D" w14:textId="7EEDD0CC" w:rsidR="00E93B14" w:rsidRDefault="00E93B14">
      <w:pPr>
        <w:jc w:val="center"/>
        <w:rPr>
          <w:rFonts w:ascii="Arial" w:hAnsi="Arial" w:cs="Arial"/>
          <w:b/>
          <w:i/>
          <w:color w:val="999999"/>
          <w:sz w:val="22"/>
          <w:szCs w:val="22"/>
        </w:rPr>
      </w:pPr>
    </w:p>
    <w:p w14:paraId="1038CD9D" w14:textId="77777777" w:rsidR="00E93B14" w:rsidRDefault="00E93B14">
      <w:pPr>
        <w:jc w:val="center"/>
        <w:rPr>
          <w:rFonts w:ascii="Arial" w:hAnsi="Arial" w:cs="Arial"/>
          <w:b/>
          <w:i/>
          <w:color w:val="999999"/>
          <w:sz w:val="28"/>
          <w:szCs w:val="28"/>
        </w:rPr>
      </w:pPr>
    </w:p>
    <w:p w14:paraId="30249365" w14:textId="77777777" w:rsidR="00E93B14" w:rsidRDefault="00E93B14">
      <w:pPr>
        <w:jc w:val="center"/>
        <w:rPr>
          <w:rFonts w:ascii="Arial" w:hAnsi="Arial" w:cs="Arial"/>
          <w:b/>
          <w:i/>
          <w:color w:val="999999"/>
          <w:sz w:val="28"/>
          <w:szCs w:val="28"/>
        </w:rPr>
      </w:pPr>
    </w:p>
    <w:p w14:paraId="3478061F" w14:textId="3D4466FE" w:rsidR="007F5BCB" w:rsidRPr="004248F2" w:rsidRDefault="009C7F8B">
      <w:pPr>
        <w:jc w:val="center"/>
        <w:rPr>
          <w:rFonts w:ascii="Arial" w:hAnsi="Arial" w:cs="Arial"/>
          <w:b/>
          <w:i/>
          <w:color w:val="999999"/>
          <w:sz w:val="22"/>
          <w:szCs w:val="22"/>
        </w:rPr>
      </w:pPr>
      <w:r w:rsidRPr="00E93B14">
        <w:rPr>
          <w:rFonts w:ascii="Arial" w:hAnsi="Arial" w:cs="Arial"/>
          <w:b/>
          <w:i/>
          <w:color w:val="999999"/>
          <w:sz w:val="28"/>
          <w:szCs w:val="28"/>
        </w:rPr>
        <w:t>Sede</w:t>
      </w:r>
      <w:r w:rsidR="0035124D">
        <w:rPr>
          <w:rFonts w:ascii="Arial" w:hAnsi="Arial" w:cs="Arial"/>
          <w:b/>
          <w:i/>
          <w:color w:val="999999"/>
          <w:sz w:val="22"/>
          <w:szCs w:val="22"/>
        </w:rPr>
        <w:t xml:space="preserve"> </w:t>
      </w:r>
      <w:r w:rsidR="00D75A19">
        <w:rPr>
          <w:rFonts w:ascii="Arial" w:hAnsi="Arial" w:cs="Arial"/>
          <w:b/>
          <w:i/>
          <w:color w:val="999999"/>
          <w:sz w:val="22"/>
          <w:szCs w:val="22"/>
        </w:rPr>
        <w:t>regionale</w:t>
      </w:r>
    </w:p>
    <w:p w14:paraId="7B8FA947" w14:textId="77777777" w:rsidR="00F80DEE" w:rsidRPr="005A4073" w:rsidRDefault="00F80DEE">
      <w:pPr>
        <w:jc w:val="center"/>
        <w:rPr>
          <w:rFonts w:ascii="Arial Narrow" w:hAnsi="Arial Narrow"/>
          <w:b/>
          <w:sz w:val="16"/>
          <w:szCs w:val="16"/>
        </w:rPr>
      </w:pPr>
    </w:p>
    <w:p w14:paraId="515DF6B6" w14:textId="77777777" w:rsidR="007F5BCB" w:rsidRPr="003A1C19" w:rsidRDefault="007F5BCB">
      <w:pPr>
        <w:jc w:val="center"/>
        <w:rPr>
          <w:rFonts w:ascii="Arial Narrow" w:hAnsi="Arial Narrow"/>
          <w:b/>
          <w:sz w:val="30"/>
          <w:szCs w:val="30"/>
        </w:rPr>
      </w:pPr>
      <w:r w:rsidRPr="003A1C19">
        <w:rPr>
          <w:rFonts w:ascii="Arial Narrow" w:hAnsi="Arial Narrow"/>
          <w:b/>
          <w:sz w:val="30"/>
          <w:szCs w:val="30"/>
        </w:rPr>
        <w:t>CALENDARIO azione formativa</w:t>
      </w:r>
    </w:p>
    <w:tbl>
      <w:tblPr>
        <w:tblW w:w="1431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8"/>
        <w:gridCol w:w="1417"/>
        <w:gridCol w:w="2480"/>
        <w:gridCol w:w="9072"/>
      </w:tblGrid>
      <w:tr w:rsidR="006E0D02" w14:paraId="3B74D2A3" w14:textId="77777777" w:rsidTr="009C7F8B">
        <w:trPr>
          <w:cantSplit/>
          <w:trHeight w:hRule="exact" w:val="200"/>
        </w:trPr>
        <w:tc>
          <w:tcPr>
            <w:tcW w:w="14317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CCE8FF1" w14:textId="77777777" w:rsidR="006E0D02" w:rsidRPr="006E0D02" w:rsidRDefault="006E0D02" w:rsidP="009C7F8B">
            <w:pPr>
              <w:rPr>
                <w:rFonts w:ascii="Arial Narrow" w:hAnsi="Arial Narrow"/>
                <w:b/>
                <w:sz w:val="10"/>
                <w:szCs w:val="10"/>
              </w:rPr>
            </w:pPr>
          </w:p>
        </w:tc>
      </w:tr>
      <w:tr w:rsidR="006E0D02" w14:paraId="05F13B0D" w14:textId="77777777" w:rsidTr="00D75A19">
        <w:trPr>
          <w:cantSplit/>
        </w:trPr>
        <w:tc>
          <w:tcPr>
            <w:tcW w:w="1348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0BC19900" w14:textId="77777777" w:rsidR="006E0D02" w:rsidRPr="006E0D02" w:rsidRDefault="006E0D02" w:rsidP="006E0D02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E0D02">
              <w:rPr>
                <w:rFonts w:ascii="Arial Narrow" w:hAnsi="Arial Narrow"/>
                <w:b/>
                <w:sz w:val="22"/>
                <w:szCs w:val="22"/>
              </w:rPr>
              <w:t>ID azione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C1E327" w14:textId="77777777" w:rsidR="006E0D02" w:rsidRDefault="008147C8" w:rsidP="008147C8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ID</w:t>
            </w:r>
            <w:r w:rsidR="00A21E23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</w:p>
          <w:p w14:paraId="2AB6C82B" w14:textId="77777777" w:rsidR="00A4072E" w:rsidRDefault="001458E5" w:rsidP="008147C8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AGRIT</w:t>
            </w:r>
          </w:p>
          <w:p w14:paraId="1F360A11" w14:textId="14B8F768" w:rsidR="004E25F2" w:rsidRDefault="00CC556C" w:rsidP="008147C8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A4072E">
              <w:rPr>
                <w:rFonts w:ascii="Arial Narrow" w:hAnsi="Arial Narrow"/>
                <w:b/>
                <w:sz w:val="22"/>
                <w:szCs w:val="22"/>
              </w:rPr>
              <w:t>/202</w:t>
            </w:r>
            <w:r>
              <w:rPr>
                <w:rFonts w:ascii="Arial Narrow" w:hAnsi="Arial Narrow"/>
                <w:b/>
                <w:sz w:val="22"/>
                <w:szCs w:val="22"/>
              </w:rPr>
              <w:t>4</w:t>
            </w:r>
          </w:p>
          <w:p w14:paraId="1D174A0D" w14:textId="7595DFA8" w:rsidR="001458E5" w:rsidRPr="006E0D02" w:rsidRDefault="001458E5" w:rsidP="008147C8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480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21809F47" w14:textId="77777777" w:rsidR="006E0D02" w:rsidRPr="006E0D02" w:rsidRDefault="006E0D02" w:rsidP="006E0D02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E0D02">
              <w:rPr>
                <w:rFonts w:ascii="Arial Narrow" w:hAnsi="Arial Narrow"/>
                <w:b/>
                <w:sz w:val="22"/>
                <w:szCs w:val="22"/>
              </w:rPr>
              <w:t>Titolo azione</w:t>
            </w:r>
          </w:p>
        </w:tc>
        <w:tc>
          <w:tcPr>
            <w:tcW w:w="9072" w:type="dxa"/>
            <w:tcBorders>
              <w:top w:val="single" w:sz="4" w:space="0" w:color="auto"/>
              <w:bottom w:val="single" w:sz="4" w:space="0" w:color="auto"/>
            </w:tcBorders>
          </w:tcPr>
          <w:p w14:paraId="08ED698E" w14:textId="77777777" w:rsidR="006E0D02" w:rsidRDefault="006E0D02" w:rsidP="004976BE">
            <w:pPr>
              <w:pStyle w:val="Corpotesto1"/>
              <w:jc w:val="left"/>
              <w:rPr>
                <w:rFonts w:ascii="Arial Narrow" w:hAnsi="Arial Narrow"/>
                <w:b/>
              </w:rPr>
            </w:pPr>
          </w:p>
          <w:p w14:paraId="242819DF" w14:textId="576C235C" w:rsidR="00E93B14" w:rsidRDefault="001458E5" w:rsidP="004976BE">
            <w:pPr>
              <w:pStyle w:val="Corpotesto1"/>
              <w:jc w:val="lef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Corso di formazione per OPERATOR</w:t>
            </w:r>
            <w:r w:rsidR="00CC556C">
              <w:rPr>
                <w:rFonts w:ascii="Arial Narrow" w:hAnsi="Arial Narrow"/>
                <w:b/>
              </w:rPr>
              <w:t>E</w:t>
            </w:r>
            <w:r>
              <w:rPr>
                <w:rFonts w:ascii="Arial Narrow" w:hAnsi="Arial Narrow"/>
                <w:b/>
              </w:rPr>
              <w:t xml:space="preserve"> AGRITURI</w:t>
            </w:r>
            <w:r w:rsidR="00C941E3">
              <w:rPr>
                <w:rFonts w:ascii="Arial Narrow" w:hAnsi="Arial Narrow"/>
                <w:b/>
              </w:rPr>
              <w:t>S</w:t>
            </w:r>
            <w:r>
              <w:rPr>
                <w:rFonts w:ascii="Arial Narrow" w:hAnsi="Arial Narrow"/>
                <w:b/>
              </w:rPr>
              <w:t>TIC</w:t>
            </w:r>
            <w:r w:rsidR="00CC556C">
              <w:rPr>
                <w:rFonts w:ascii="Arial Narrow" w:hAnsi="Arial Narrow"/>
                <w:b/>
              </w:rPr>
              <w:t>O</w:t>
            </w:r>
          </w:p>
          <w:p w14:paraId="13B892A7" w14:textId="31E27E09" w:rsidR="001458E5" w:rsidRDefault="001458E5" w:rsidP="004976BE">
            <w:pPr>
              <w:pStyle w:val="Corpotesto1"/>
              <w:jc w:val="lef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Ai sensi dell’art.152 della L.</w:t>
            </w:r>
            <w:r w:rsidR="00E2220B">
              <w:rPr>
                <w:rFonts w:ascii="Arial Narrow" w:hAnsi="Arial Narrow"/>
                <w:b/>
              </w:rPr>
              <w:t>r</w:t>
            </w:r>
            <w:r>
              <w:rPr>
                <w:rFonts w:ascii="Arial Narrow" w:hAnsi="Arial Narrow"/>
                <w:b/>
              </w:rPr>
              <w:t xml:space="preserve">. 31/2008 e dell’art. 4 del </w:t>
            </w:r>
            <w:r w:rsidR="00E2220B">
              <w:rPr>
                <w:rFonts w:ascii="Arial Narrow" w:hAnsi="Arial Narrow"/>
                <w:b/>
              </w:rPr>
              <w:t>R</w:t>
            </w:r>
            <w:r>
              <w:rPr>
                <w:rFonts w:ascii="Arial Narrow" w:hAnsi="Arial Narrow"/>
                <w:b/>
              </w:rPr>
              <w:t>.r. n. 5/2020</w:t>
            </w:r>
            <w:r w:rsidR="00E2220B">
              <w:rPr>
                <w:rFonts w:ascii="Arial Narrow" w:hAnsi="Arial Narrow"/>
                <w:b/>
              </w:rPr>
              <w:t>.</w:t>
            </w:r>
          </w:p>
          <w:p w14:paraId="7A811A58" w14:textId="74AC0ADD" w:rsidR="00E93B14" w:rsidRDefault="00E2220B" w:rsidP="004976BE">
            <w:pPr>
              <w:pStyle w:val="Corpotesto1"/>
              <w:jc w:val="lef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Corso valido ai fini del Reg.CE 852/2004 sull’igiene dei prodotti alimentari (HACCP</w:t>
            </w:r>
            <w:r w:rsidR="000F6068">
              <w:rPr>
                <w:rFonts w:ascii="Arial Narrow" w:hAnsi="Arial Narrow"/>
                <w:b/>
              </w:rPr>
              <w:t>)</w:t>
            </w:r>
          </w:p>
          <w:p w14:paraId="52118A3E" w14:textId="31754266" w:rsidR="00E93B14" w:rsidRDefault="00E93B14" w:rsidP="004976BE">
            <w:pPr>
              <w:pStyle w:val="Corpotesto1"/>
              <w:jc w:val="left"/>
              <w:rPr>
                <w:rFonts w:ascii="Arial Narrow" w:hAnsi="Arial Narrow"/>
                <w:b/>
              </w:rPr>
            </w:pPr>
          </w:p>
        </w:tc>
      </w:tr>
      <w:tr w:rsidR="006E0D02" w14:paraId="6611FF67" w14:textId="77777777">
        <w:trPr>
          <w:cantSplit/>
          <w:trHeight w:hRule="exact" w:val="200"/>
        </w:trPr>
        <w:tc>
          <w:tcPr>
            <w:tcW w:w="1431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7322FD" w14:textId="77777777" w:rsidR="006E0D02" w:rsidRDefault="006E0D02" w:rsidP="00850F9B">
            <w:pPr>
              <w:pStyle w:val="Corpotesto1"/>
              <w:jc w:val="left"/>
              <w:rPr>
                <w:rFonts w:ascii="Arial Narrow" w:hAnsi="Arial Narrow"/>
                <w:b/>
              </w:rPr>
            </w:pPr>
          </w:p>
        </w:tc>
      </w:tr>
      <w:tr w:rsidR="006E0D02" w14:paraId="18B2A6A6" w14:textId="77777777" w:rsidTr="00D75A19">
        <w:trPr>
          <w:cantSplit/>
        </w:trPr>
        <w:tc>
          <w:tcPr>
            <w:tcW w:w="1348" w:type="dxa"/>
            <w:tcBorders>
              <w:bottom w:val="single" w:sz="4" w:space="0" w:color="auto"/>
            </w:tcBorders>
            <w:shd w:val="clear" w:color="auto" w:fill="E6E6E6"/>
          </w:tcPr>
          <w:p w14:paraId="5B7FF4CC" w14:textId="77777777" w:rsidR="006E0D02" w:rsidRPr="006E0D02" w:rsidRDefault="006E0D02" w:rsidP="006E0D02">
            <w:pPr>
              <w:pStyle w:val="Titolo3"/>
              <w:jc w:val="center"/>
              <w:rPr>
                <w:rFonts w:ascii="Arial Narrow" w:hAnsi="Arial Narrow"/>
                <w:sz w:val="22"/>
                <w:szCs w:val="22"/>
                <w:highlight w:val="lightGray"/>
              </w:rPr>
            </w:pPr>
            <w:r w:rsidRPr="006E0D02">
              <w:rPr>
                <w:rFonts w:ascii="Arial Narrow" w:hAnsi="Arial Narrow"/>
                <w:sz w:val="22"/>
                <w:szCs w:val="22"/>
              </w:rPr>
              <w:t>ID Operatore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56DF22E7" w14:textId="77777777" w:rsidR="006E0D02" w:rsidRPr="005A4073" w:rsidRDefault="00FF72B3" w:rsidP="006E0D02">
            <w:pPr>
              <w:pStyle w:val="Titolo3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  <w:r>
              <w:rPr>
                <w:rFonts w:ascii="Arial Narrow" w:hAnsi="Arial Narrow"/>
                <w:b w:val="0"/>
                <w:sz w:val="22"/>
                <w:szCs w:val="22"/>
              </w:rPr>
              <w:t>160021</w:t>
            </w:r>
          </w:p>
        </w:tc>
        <w:tc>
          <w:tcPr>
            <w:tcW w:w="2480" w:type="dxa"/>
            <w:tcBorders>
              <w:bottom w:val="single" w:sz="4" w:space="0" w:color="auto"/>
            </w:tcBorders>
            <w:shd w:val="clear" w:color="auto" w:fill="E6E6E6"/>
          </w:tcPr>
          <w:p w14:paraId="494AEE3B" w14:textId="77777777" w:rsidR="006E0D02" w:rsidRPr="006E0D02" w:rsidRDefault="006E0D02" w:rsidP="006E0D02">
            <w:pPr>
              <w:pStyle w:val="Titolo3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E0D02">
              <w:rPr>
                <w:rFonts w:ascii="Arial Narrow" w:hAnsi="Arial Narrow"/>
                <w:sz w:val="22"/>
                <w:szCs w:val="22"/>
              </w:rPr>
              <w:t>Denominazione operatore</w:t>
            </w:r>
          </w:p>
        </w:tc>
        <w:tc>
          <w:tcPr>
            <w:tcW w:w="9072" w:type="dxa"/>
            <w:tcBorders>
              <w:bottom w:val="single" w:sz="4" w:space="0" w:color="auto"/>
            </w:tcBorders>
            <w:vAlign w:val="center"/>
          </w:tcPr>
          <w:p w14:paraId="5AA22001" w14:textId="77777777" w:rsidR="006E0D02" w:rsidRPr="005A4073" w:rsidRDefault="005A4073" w:rsidP="005A4073">
            <w:pPr>
              <w:pStyle w:val="Titolo3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  <w:r w:rsidRPr="005A4073">
              <w:rPr>
                <w:rFonts w:ascii="Arial Narrow" w:hAnsi="Arial Narrow"/>
                <w:b w:val="0"/>
                <w:sz w:val="22"/>
                <w:szCs w:val="22"/>
              </w:rPr>
              <w:t>E.A.PR.A.L. – ENTE PER L’ADDESTRAMENTO PROFE</w:t>
            </w:r>
            <w:r>
              <w:rPr>
                <w:rFonts w:ascii="Arial Narrow" w:hAnsi="Arial Narrow"/>
                <w:b w:val="0"/>
                <w:sz w:val="22"/>
                <w:szCs w:val="22"/>
              </w:rPr>
              <w:t>SSIONALE IN AGRICOLTURA DELLA LOMBARDIA</w:t>
            </w:r>
          </w:p>
        </w:tc>
      </w:tr>
    </w:tbl>
    <w:p w14:paraId="18AFF171" w14:textId="77777777" w:rsidR="005A4073" w:rsidRDefault="005A4073">
      <w:pPr>
        <w:jc w:val="both"/>
        <w:rPr>
          <w:rFonts w:ascii="Arial Narrow" w:hAnsi="Arial Narrow"/>
          <w:sz w:val="22"/>
        </w:rPr>
      </w:pPr>
    </w:p>
    <w:p w14:paraId="30CE4C4D" w14:textId="357AB93E" w:rsidR="007F5BCB" w:rsidRDefault="007F5BCB">
      <w:pPr>
        <w:jc w:val="both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Sede dell’azione formativa proposta</w:t>
      </w:r>
      <w:r w:rsidR="005A4073">
        <w:rPr>
          <w:rFonts w:ascii="Arial Narrow" w:hAnsi="Arial Narrow"/>
          <w:sz w:val="22"/>
        </w:rPr>
        <w:t>:</w:t>
      </w:r>
      <w:r w:rsidR="00FA4981">
        <w:rPr>
          <w:rFonts w:ascii="Arial Narrow" w:hAnsi="Arial Narrow"/>
          <w:sz w:val="22"/>
        </w:rPr>
        <w:t xml:space="preserve"> </w:t>
      </w:r>
    </w:p>
    <w:p w14:paraId="7551EE0D" w14:textId="77777777" w:rsidR="005A4073" w:rsidRPr="005A4073" w:rsidRDefault="005A4073">
      <w:pPr>
        <w:jc w:val="both"/>
        <w:rPr>
          <w:rFonts w:ascii="Arial Narrow" w:hAnsi="Arial Narrow"/>
          <w:sz w:val="10"/>
          <w:szCs w:val="1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4"/>
        <w:gridCol w:w="3889"/>
        <w:gridCol w:w="5608"/>
        <w:gridCol w:w="3307"/>
      </w:tblGrid>
      <w:tr w:rsidR="007F5BCB" w14:paraId="5E22E7F1" w14:textId="77777777" w:rsidTr="0009236E">
        <w:trPr>
          <w:cantSplit/>
        </w:trPr>
        <w:tc>
          <w:tcPr>
            <w:tcW w:w="516" w:type="pct"/>
            <w:shd w:val="clear" w:color="auto" w:fill="E6E6E6"/>
          </w:tcPr>
          <w:p w14:paraId="63265EE2" w14:textId="77777777" w:rsidR="007F5BCB" w:rsidRDefault="007F5BCB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Numero dell'aula</w:t>
            </w:r>
          </w:p>
        </w:tc>
        <w:tc>
          <w:tcPr>
            <w:tcW w:w="1362" w:type="pct"/>
            <w:shd w:val="clear" w:color="auto" w:fill="E6E6E6"/>
            <w:vAlign w:val="center"/>
          </w:tcPr>
          <w:p w14:paraId="5212EF2C" w14:textId="77777777" w:rsidR="007F5BCB" w:rsidRDefault="007F5BCB" w:rsidP="00563C90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Nome dell'aula o delle aule o di eventuali sedi</w:t>
            </w:r>
          </w:p>
        </w:tc>
        <w:tc>
          <w:tcPr>
            <w:tcW w:w="1964" w:type="pct"/>
            <w:shd w:val="clear" w:color="auto" w:fill="E6E6E6"/>
            <w:vAlign w:val="center"/>
          </w:tcPr>
          <w:p w14:paraId="3B6E5A7A" w14:textId="77777777" w:rsidR="00563C90" w:rsidRPr="00563C90" w:rsidRDefault="007F5BCB" w:rsidP="00563C90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Indirizzo</w:t>
            </w:r>
          </w:p>
        </w:tc>
        <w:tc>
          <w:tcPr>
            <w:tcW w:w="1158" w:type="pct"/>
            <w:shd w:val="clear" w:color="auto" w:fill="E6E6E6"/>
            <w:vAlign w:val="center"/>
          </w:tcPr>
          <w:p w14:paraId="1391DEF4" w14:textId="77777777" w:rsidR="007F5BCB" w:rsidRDefault="007F5BCB" w:rsidP="00563C90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Condizioni di uso previste</w:t>
            </w:r>
          </w:p>
        </w:tc>
      </w:tr>
      <w:tr w:rsidR="006C62E1" w14:paraId="326B26A4" w14:textId="77777777" w:rsidTr="0009236E">
        <w:trPr>
          <w:cantSplit/>
        </w:trPr>
        <w:tc>
          <w:tcPr>
            <w:tcW w:w="516" w:type="pct"/>
          </w:tcPr>
          <w:p w14:paraId="7C28F651" w14:textId="4F5315B7" w:rsidR="006C62E1" w:rsidRPr="00A50DE6" w:rsidRDefault="006C62E1" w:rsidP="00DF7B92">
            <w:pPr>
              <w:jc w:val="center"/>
              <w:rPr>
                <w:rFonts w:ascii="Arial Narrow" w:hAnsi="Arial Narrow"/>
                <w:b/>
                <w:sz w:val="22"/>
              </w:rPr>
            </w:pPr>
          </w:p>
        </w:tc>
        <w:tc>
          <w:tcPr>
            <w:tcW w:w="1362" w:type="pct"/>
          </w:tcPr>
          <w:p w14:paraId="4A7E8599" w14:textId="658912C7" w:rsidR="006C62E1" w:rsidRPr="00A50DE6" w:rsidRDefault="006C769E" w:rsidP="0096789C">
            <w:pPr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EAPRAL</w:t>
            </w:r>
          </w:p>
        </w:tc>
        <w:tc>
          <w:tcPr>
            <w:tcW w:w="1964" w:type="pct"/>
          </w:tcPr>
          <w:p w14:paraId="613201EC" w14:textId="68075E10" w:rsidR="006C62E1" w:rsidRDefault="006C769E" w:rsidP="0096789C">
            <w:pPr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Via F. Confalonieri, 38 – Milano </w:t>
            </w:r>
          </w:p>
          <w:p w14:paraId="72D8284E" w14:textId="3B73B6A1" w:rsidR="00C83A5B" w:rsidRPr="00A50DE6" w:rsidRDefault="00C83A5B" w:rsidP="0096789C">
            <w:pPr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58" w:type="pct"/>
            <w:vAlign w:val="center"/>
          </w:tcPr>
          <w:p w14:paraId="698F1D7D" w14:textId="47D0984B" w:rsidR="006C62E1" w:rsidRDefault="00E93B14" w:rsidP="009C7F8B">
            <w:pPr>
              <w:jc w:val="center"/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sym w:font="Wingdings" w:char="F06F"/>
            </w:r>
            <w:r>
              <w:rPr>
                <w:rFonts w:ascii="Arial Narrow" w:hAnsi="Arial Narrow"/>
                <w:sz w:val="22"/>
              </w:rPr>
              <w:t xml:space="preserve"> </w:t>
            </w:r>
            <w:r w:rsidR="006C62E1">
              <w:rPr>
                <w:rFonts w:ascii="Arial Narrow" w:hAnsi="Arial Narrow"/>
                <w:sz w:val="22"/>
              </w:rPr>
              <w:t xml:space="preserve"> Gratuito    </w:t>
            </w:r>
            <w:r w:rsidR="00C83A5B">
              <w:rPr>
                <w:rFonts w:ascii="Arial Narrow" w:hAnsi="Arial Narrow"/>
                <w:sz w:val="22"/>
              </w:rPr>
              <w:sym w:font="Wingdings" w:char="F06F"/>
            </w:r>
            <w:r w:rsidR="00C83A5B">
              <w:rPr>
                <w:rFonts w:ascii="Arial Narrow" w:hAnsi="Arial Narrow"/>
                <w:sz w:val="22"/>
              </w:rPr>
              <w:t xml:space="preserve">  </w:t>
            </w:r>
            <w:r w:rsidR="006C62E1">
              <w:rPr>
                <w:rFonts w:ascii="Arial Narrow" w:hAnsi="Arial Narrow"/>
                <w:sz w:val="22"/>
              </w:rPr>
              <w:t>Pagamento</w:t>
            </w:r>
          </w:p>
        </w:tc>
      </w:tr>
    </w:tbl>
    <w:p w14:paraId="53B64070" w14:textId="77777777" w:rsidR="003A1C19" w:rsidRDefault="003A1C19">
      <w:pPr>
        <w:jc w:val="both"/>
        <w:rPr>
          <w:rFonts w:ascii="Arial Narrow" w:hAnsi="Arial Narrow"/>
          <w:sz w:val="22"/>
        </w:rPr>
      </w:pPr>
    </w:p>
    <w:p w14:paraId="11D2E0E2" w14:textId="52CFBABA" w:rsidR="007F5BCB" w:rsidRDefault="007F5BCB">
      <w:pPr>
        <w:jc w:val="both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Nota: </w:t>
      </w:r>
    </w:p>
    <w:p w14:paraId="6209E98F" w14:textId="77777777" w:rsidR="007F5BCB" w:rsidRDefault="007F5BCB">
      <w:pPr>
        <w:numPr>
          <w:ilvl w:val="0"/>
          <w:numId w:val="1"/>
        </w:numPr>
        <w:jc w:val="both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Per le </w:t>
      </w:r>
      <w:r>
        <w:rPr>
          <w:rFonts w:ascii="Arial Narrow" w:hAnsi="Arial Narrow"/>
          <w:sz w:val="22"/>
          <w:u w:val="single"/>
        </w:rPr>
        <w:t>aule ad uso gratuito</w:t>
      </w:r>
      <w:r>
        <w:rPr>
          <w:rFonts w:ascii="Arial Narrow" w:hAnsi="Arial Narrow"/>
          <w:sz w:val="22"/>
        </w:rPr>
        <w:t xml:space="preserve"> e </w:t>
      </w:r>
      <w:r>
        <w:rPr>
          <w:rFonts w:ascii="Arial Narrow" w:hAnsi="Arial Narrow"/>
          <w:sz w:val="22"/>
          <w:u w:val="single"/>
        </w:rPr>
        <w:t>a pagamento</w:t>
      </w:r>
      <w:r w:rsidR="006C00A4">
        <w:rPr>
          <w:rFonts w:ascii="Arial Narrow" w:hAnsi="Arial Narrow"/>
          <w:sz w:val="22"/>
        </w:rPr>
        <w:t xml:space="preserve"> </w:t>
      </w:r>
      <w:r>
        <w:rPr>
          <w:rFonts w:ascii="Arial Narrow" w:hAnsi="Arial Narrow"/>
          <w:sz w:val="22"/>
        </w:rPr>
        <w:t>qualora non si ricevano comunicazioni per iscritto dalla sede regionale, entro 7 giorni</w:t>
      </w:r>
      <w:r w:rsidR="006C00A4">
        <w:rPr>
          <w:rFonts w:ascii="Arial Narrow" w:hAnsi="Arial Narrow"/>
          <w:sz w:val="22"/>
        </w:rPr>
        <w:t xml:space="preserve"> dall'inizio del corso, queste </w:t>
      </w:r>
      <w:r>
        <w:rPr>
          <w:rFonts w:ascii="Arial Narrow" w:hAnsi="Arial Narrow"/>
          <w:sz w:val="22"/>
        </w:rPr>
        <w:t>sono da ritenersi idonee all'utilizzo per il corso indicato</w:t>
      </w:r>
      <w:r w:rsidR="00563C90">
        <w:rPr>
          <w:rFonts w:ascii="Arial Narrow" w:hAnsi="Arial Narrow"/>
          <w:sz w:val="22"/>
        </w:rPr>
        <w:t>.</w:t>
      </w:r>
    </w:p>
    <w:p w14:paraId="3151FA47" w14:textId="77777777" w:rsidR="005A4073" w:rsidRDefault="005A4073">
      <w:pPr>
        <w:jc w:val="both"/>
        <w:rPr>
          <w:rFonts w:ascii="Arial Narrow" w:hAnsi="Arial Narrow"/>
          <w:sz w:val="22"/>
        </w:rPr>
      </w:pPr>
    </w:p>
    <w:p w14:paraId="30FB3BC7" w14:textId="77777777" w:rsidR="006C62E1" w:rsidRDefault="006C62E1" w:rsidP="006C62E1">
      <w:pPr>
        <w:jc w:val="both"/>
        <w:rPr>
          <w:rFonts w:ascii="Arial Narrow" w:hAnsi="Arial Narrow"/>
          <w:sz w:val="22"/>
        </w:rPr>
      </w:pPr>
    </w:p>
    <w:tbl>
      <w:tblPr>
        <w:tblW w:w="14985" w:type="dxa"/>
        <w:tblInd w:w="-15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2"/>
        <w:gridCol w:w="772"/>
        <w:gridCol w:w="873"/>
        <w:gridCol w:w="906"/>
        <w:gridCol w:w="1985"/>
        <w:gridCol w:w="6095"/>
        <w:gridCol w:w="992"/>
        <w:gridCol w:w="1660"/>
      </w:tblGrid>
      <w:tr w:rsidR="006C62E1" w14:paraId="452E4F26" w14:textId="77777777" w:rsidTr="001A01B9">
        <w:trPr>
          <w:cantSplit/>
          <w:trHeight w:val="632"/>
          <w:tblHeader/>
        </w:trPr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31310DCC" w14:textId="77777777" w:rsidR="006C62E1" w:rsidRDefault="006C62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br w:type="page"/>
            </w:r>
            <w:r>
              <w:rPr>
                <w:rFonts w:ascii="Arial Narrow" w:hAnsi="Arial Narrow"/>
                <w:b/>
                <w:sz w:val="22"/>
                <w:szCs w:val="22"/>
              </w:rPr>
              <w:t>Data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41EB100B" w14:textId="77777777" w:rsidR="006C62E1" w:rsidRDefault="006C62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dalle ore</w:t>
            </w: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71D35407" w14:textId="77777777" w:rsidR="006C62E1" w:rsidRDefault="006C62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alle ore</w:t>
            </w: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534B8F2C" w14:textId="77777777" w:rsidR="006C62E1" w:rsidRDefault="006C62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Ore totali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14C063ED" w14:textId="77777777" w:rsidR="006C62E1" w:rsidRDefault="006C62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Docenti/</w:t>
            </w:r>
          </w:p>
          <w:p w14:paraId="33C645E1" w14:textId="77777777" w:rsidR="006C62E1" w:rsidRDefault="006C62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codocenti</w:t>
            </w:r>
          </w:p>
        </w:tc>
        <w:tc>
          <w:tcPr>
            <w:tcW w:w="6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587386DA" w14:textId="77777777" w:rsidR="006C62E1" w:rsidRDefault="006C62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Area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63094949" w14:textId="77777777" w:rsidR="006C62E1" w:rsidRDefault="006C62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Numero dell'aula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hideMark/>
          </w:tcPr>
          <w:p w14:paraId="764D6B87" w14:textId="77777777" w:rsidR="006C62E1" w:rsidRDefault="006C62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Tipo di formazione</w:t>
            </w:r>
          </w:p>
          <w:p w14:paraId="13231D78" w14:textId="35C42EB4" w:rsidR="006C62E1" w:rsidRDefault="007347A4" w:rsidP="007347A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(Au</w:t>
            </w:r>
            <w:r w:rsidR="006C62E1">
              <w:rPr>
                <w:rFonts w:ascii="Arial Narrow" w:hAnsi="Arial Narrow"/>
                <w:b/>
                <w:sz w:val="18"/>
                <w:szCs w:val="18"/>
              </w:rPr>
              <w:t>la – es. pratica- a distanza – altro)</w:t>
            </w:r>
          </w:p>
        </w:tc>
      </w:tr>
      <w:tr w:rsidR="005D0DC6" w14:paraId="03B267E5" w14:textId="77777777" w:rsidTr="001A01B9">
        <w:trPr>
          <w:trHeight w:val="425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C9F3462" w14:textId="0CB0F6DA" w:rsidR="005D0DC6" w:rsidRDefault="000C5BB3" w:rsidP="008147C8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1" w:name="_Hlk120877000"/>
            <w:r>
              <w:rPr>
                <w:rFonts w:ascii="Arial" w:hAnsi="Arial" w:cs="Arial"/>
                <w:sz w:val="22"/>
                <w:szCs w:val="22"/>
              </w:rPr>
              <w:t>12 FEBBRAIO 2024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4355" w14:textId="2C22EEB3" w:rsidR="005D0DC6" w:rsidRDefault="00E725E4" w:rsidP="0016103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09,00</w:t>
            </w: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8E267" w14:textId="5881A1CA" w:rsidR="005D0DC6" w:rsidRDefault="00E725E4" w:rsidP="00161032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13,00</w:t>
            </w: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710B" w14:textId="52C8FD9F" w:rsidR="005D0DC6" w:rsidRDefault="005D0DC6" w:rsidP="00E62C55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794DB" w14:textId="3492504F" w:rsidR="005D0DC6" w:rsidRPr="004E25F2" w:rsidRDefault="00A61338" w:rsidP="00A613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Marina </w:t>
            </w:r>
            <w:r w:rsidR="002C752C" w:rsidRPr="004E25F2">
              <w:rPr>
                <w:rFonts w:ascii="Arial" w:hAnsi="Arial" w:cs="Arial"/>
                <w:sz w:val="24"/>
                <w:szCs w:val="24"/>
              </w:rPr>
              <w:t>Ragni</w:t>
            </w:r>
          </w:p>
        </w:tc>
        <w:tc>
          <w:tcPr>
            <w:tcW w:w="6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8FA7" w14:textId="77777777" w:rsidR="00E577E5" w:rsidRDefault="005D0DC6" w:rsidP="00161032">
            <w:pPr>
              <w:ind w:rightChars="-35" w:right="-7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Norme e regolamenti nell’attività di agriturismo. </w:t>
            </w:r>
          </w:p>
          <w:p w14:paraId="498022AA" w14:textId="77777777" w:rsidR="005D0DC6" w:rsidRDefault="005D0DC6" w:rsidP="00161032">
            <w:pPr>
              <w:ind w:rightChars="-35" w:right="-7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La Legge regionale e il Regolamento di applicazione, il certificato di connessione, la SCIA e i controlli annuali.</w:t>
            </w:r>
          </w:p>
          <w:p w14:paraId="09365194" w14:textId="29FE1D02" w:rsidR="000C5BB3" w:rsidRDefault="000C5BB3" w:rsidP="00161032">
            <w:pPr>
              <w:ind w:rightChars="-35" w:right="-7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46134" w14:textId="73E5A351" w:rsidR="005D0DC6" w:rsidRDefault="005D0DC6" w:rsidP="00161032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B179" w14:textId="70F3A3BB" w:rsidR="005D0DC6" w:rsidRDefault="00005A5A" w:rsidP="0016103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on-line</w:t>
            </w:r>
          </w:p>
        </w:tc>
      </w:tr>
      <w:tr w:rsidR="00005A5A" w14:paraId="791684C8" w14:textId="77777777" w:rsidTr="00967A86">
        <w:trPr>
          <w:trHeight w:val="693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F5DFEAE" w14:textId="619B8DE9" w:rsidR="00005A5A" w:rsidRDefault="00314FC8" w:rsidP="00005A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2" w:name="_Hlk120878525"/>
            <w:bookmarkEnd w:id="1"/>
            <w:r>
              <w:rPr>
                <w:rFonts w:ascii="Arial" w:hAnsi="Arial" w:cs="Arial"/>
                <w:sz w:val="22"/>
                <w:szCs w:val="22"/>
              </w:rPr>
              <w:t>19</w:t>
            </w:r>
            <w:r w:rsidR="000C5BB3">
              <w:rPr>
                <w:rFonts w:ascii="Arial" w:hAnsi="Arial" w:cs="Arial"/>
                <w:sz w:val="22"/>
                <w:szCs w:val="22"/>
              </w:rPr>
              <w:t xml:space="preserve"> FEBBRAIO 2024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64004541" w14:textId="55E7F34C" w:rsidR="00005A5A" w:rsidRDefault="00F115DD" w:rsidP="00005A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09,00</w:t>
            </w: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796DCBF7" w14:textId="703295F6" w:rsidR="00005A5A" w:rsidRDefault="00F115DD" w:rsidP="00005A5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13,00</w:t>
            </w: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34AC167F" w14:textId="77777777" w:rsidR="00005A5A" w:rsidRDefault="00005A5A" w:rsidP="00005A5A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  <w:p w14:paraId="7F8E8DC3" w14:textId="77777777" w:rsidR="00BF2E8A" w:rsidRPr="00BF2E8A" w:rsidRDefault="00BF2E8A" w:rsidP="00BF2E8A">
            <w:pPr>
              <w:rPr>
                <w:rFonts w:ascii="Arial" w:hAnsi="Arial" w:cs="Arial"/>
                <w:sz w:val="22"/>
                <w:szCs w:val="22"/>
              </w:rPr>
            </w:pPr>
          </w:p>
          <w:p w14:paraId="52BEE5C0" w14:textId="77777777" w:rsidR="00BF2E8A" w:rsidRDefault="00BF2E8A" w:rsidP="00BF2E8A">
            <w:pPr>
              <w:rPr>
                <w:rFonts w:ascii="Arial" w:hAnsi="Arial" w:cs="Arial"/>
                <w:sz w:val="22"/>
                <w:szCs w:val="22"/>
              </w:rPr>
            </w:pPr>
          </w:p>
          <w:p w14:paraId="6892A53E" w14:textId="77777777" w:rsidR="00BF2E8A" w:rsidRDefault="00BF2E8A" w:rsidP="00BF2E8A">
            <w:pPr>
              <w:rPr>
                <w:rFonts w:ascii="Arial" w:hAnsi="Arial" w:cs="Arial"/>
                <w:sz w:val="22"/>
                <w:szCs w:val="22"/>
              </w:rPr>
            </w:pPr>
          </w:p>
          <w:p w14:paraId="36D9BDC2" w14:textId="77777777" w:rsidR="00BF2E8A" w:rsidRDefault="00BF2E8A" w:rsidP="00BF2E8A">
            <w:pPr>
              <w:rPr>
                <w:rFonts w:ascii="Arial" w:hAnsi="Arial" w:cs="Arial"/>
                <w:sz w:val="22"/>
                <w:szCs w:val="22"/>
              </w:rPr>
            </w:pPr>
          </w:p>
          <w:p w14:paraId="031FC10A" w14:textId="77777777" w:rsidR="00BF2E8A" w:rsidRDefault="00BF2E8A" w:rsidP="00BF2E8A">
            <w:pPr>
              <w:rPr>
                <w:rFonts w:ascii="Arial" w:hAnsi="Arial" w:cs="Arial"/>
                <w:sz w:val="22"/>
                <w:szCs w:val="22"/>
              </w:rPr>
            </w:pPr>
          </w:p>
          <w:p w14:paraId="0436BE84" w14:textId="0349030A" w:rsidR="00BF2E8A" w:rsidRPr="00BF2E8A" w:rsidRDefault="00BF2E8A" w:rsidP="00BF2E8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43378420" w14:textId="4927FA86" w:rsidR="00005A5A" w:rsidRPr="004E25F2" w:rsidRDefault="002E3D74" w:rsidP="00A613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Nicola Zanella</w:t>
            </w:r>
          </w:p>
        </w:tc>
        <w:tc>
          <w:tcPr>
            <w:tcW w:w="6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5BAC128A" w14:textId="77777777" w:rsidR="006908DC" w:rsidRPr="006908DC" w:rsidRDefault="006908DC" w:rsidP="006908DC">
            <w:pPr>
              <w:rPr>
                <w:rFonts w:ascii="Arial" w:hAnsi="Arial" w:cs="Arial"/>
                <w:sz w:val="22"/>
                <w:szCs w:val="22"/>
              </w:rPr>
            </w:pPr>
            <w:r w:rsidRPr="006908DC">
              <w:rPr>
                <w:rFonts w:ascii="Arial" w:hAnsi="Arial" w:cs="Arial"/>
                <w:sz w:val="22"/>
                <w:szCs w:val="22"/>
              </w:rPr>
              <w:t>La prima forma di promozione dell’agriturismo: la soddisfazione del cliente e la qualità del servizio. I bisogni del cliente e l’ ‘’effetto WOW’’.</w:t>
            </w:r>
          </w:p>
          <w:p w14:paraId="7350315D" w14:textId="77777777" w:rsidR="006908DC" w:rsidRPr="006908DC" w:rsidRDefault="006908DC" w:rsidP="006908DC">
            <w:pPr>
              <w:rPr>
                <w:rFonts w:ascii="Arial" w:hAnsi="Arial" w:cs="Arial"/>
                <w:sz w:val="22"/>
                <w:szCs w:val="22"/>
              </w:rPr>
            </w:pPr>
            <w:r w:rsidRPr="006908DC">
              <w:rPr>
                <w:rFonts w:ascii="Arial" w:hAnsi="Arial" w:cs="Arial"/>
                <w:sz w:val="22"/>
                <w:szCs w:val="22"/>
              </w:rPr>
              <w:t>Come progettare una ‘customer experience’ di qualità. L’importanza della comunicazione nella soddisfazione del cliente.</w:t>
            </w:r>
          </w:p>
          <w:p w14:paraId="2318BF80" w14:textId="77777777" w:rsidR="00005A5A" w:rsidRDefault="006908DC" w:rsidP="006908DC">
            <w:pPr>
              <w:rPr>
                <w:rFonts w:ascii="Arial" w:hAnsi="Arial" w:cs="Arial"/>
                <w:sz w:val="22"/>
                <w:szCs w:val="22"/>
              </w:rPr>
            </w:pPr>
            <w:r w:rsidRPr="006908DC">
              <w:rPr>
                <w:rFonts w:ascii="Arial" w:hAnsi="Arial" w:cs="Arial"/>
                <w:sz w:val="22"/>
                <w:szCs w:val="22"/>
              </w:rPr>
              <w:t>Parole da utilizzare e parole da evitare. L’importanza del linguaggio del corpo. Come costruire una relazione empatica con il cliente.</w:t>
            </w:r>
          </w:p>
          <w:p w14:paraId="43D4A5FA" w14:textId="74AD040F" w:rsidR="000C5BB3" w:rsidRDefault="000C5BB3" w:rsidP="006908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4FF0464E" w14:textId="77777777" w:rsidR="00005A5A" w:rsidRDefault="00005A5A" w:rsidP="00005A5A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4FC5FA0C" w14:textId="75EE0FEC" w:rsidR="00005A5A" w:rsidRDefault="00005A5A" w:rsidP="00005A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on-line</w:t>
            </w:r>
          </w:p>
        </w:tc>
      </w:tr>
      <w:tr w:rsidR="00A25FB6" w14:paraId="3416C481" w14:textId="77777777" w:rsidTr="00967A86">
        <w:trPr>
          <w:trHeight w:val="809"/>
        </w:trPr>
        <w:tc>
          <w:tcPr>
            <w:tcW w:w="170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F1EBBE9" w14:textId="32EDD000" w:rsidR="00A25FB6" w:rsidRDefault="00314FC8" w:rsidP="00A25FB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  <w:r w:rsidR="000C5BB3">
              <w:rPr>
                <w:rFonts w:ascii="Arial" w:hAnsi="Arial" w:cs="Arial"/>
                <w:sz w:val="22"/>
                <w:szCs w:val="22"/>
              </w:rPr>
              <w:t xml:space="preserve"> FEBBRAIO 2024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691BBB6C" w14:textId="6A6DF1A8" w:rsidR="00A25FB6" w:rsidRDefault="00F115DD" w:rsidP="00A25FB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09,00</w:t>
            </w: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67F22002" w14:textId="373F2BD8" w:rsidR="00A25FB6" w:rsidRDefault="00F115DD" w:rsidP="00A25FB6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13,00</w:t>
            </w: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4EC2DDA5" w14:textId="04C53537" w:rsidR="00A25FB6" w:rsidRDefault="00A25FB6" w:rsidP="00A25FB6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24BDD284" w14:textId="5BA37290" w:rsidR="00A25FB6" w:rsidRDefault="002E3D74" w:rsidP="00A25FB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Nicola Zanella</w:t>
            </w:r>
          </w:p>
        </w:tc>
        <w:tc>
          <w:tcPr>
            <w:tcW w:w="6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2141E80C" w14:textId="7BFD2DBE" w:rsidR="00A25FB6" w:rsidRDefault="006908DC" w:rsidP="006908DC">
            <w:pPr>
              <w:rPr>
                <w:rFonts w:ascii="Arial" w:hAnsi="Arial" w:cs="Arial"/>
                <w:sz w:val="22"/>
                <w:szCs w:val="22"/>
              </w:rPr>
            </w:pPr>
            <w:r w:rsidRPr="006908DC">
              <w:rPr>
                <w:rFonts w:ascii="Arial" w:hAnsi="Arial" w:cs="Arial"/>
                <w:sz w:val="22"/>
                <w:szCs w:val="22"/>
              </w:rPr>
              <w:t>Tecniche di vendita e di comunicazione persuasiva. La tecnica ‘caratteristiche-vantaggi’ per rendere attrattivi i nostri prodotti/servizi. La gestione delle obiezioni.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786FE2E2" w14:textId="77777777" w:rsidR="00A25FB6" w:rsidRDefault="00A25FB6" w:rsidP="00A25FB6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775FDFB9" w14:textId="15C5C263" w:rsidR="00A25FB6" w:rsidRDefault="00A25FB6" w:rsidP="00A25FB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on-line</w:t>
            </w:r>
          </w:p>
        </w:tc>
      </w:tr>
      <w:tr w:rsidR="00295540" w14:paraId="011C804E" w14:textId="77777777" w:rsidTr="000C5BB3">
        <w:trPr>
          <w:trHeight w:val="809"/>
        </w:trPr>
        <w:tc>
          <w:tcPr>
            <w:tcW w:w="170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993F57" w14:textId="7D799861" w:rsidR="00295540" w:rsidRDefault="00314FC8" w:rsidP="002955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  <w:r w:rsidR="000C5BB3">
              <w:rPr>
                <w:rFonts w:ascii="Arial" w:hAnsi="Arial" w:cs="Arial"/>
                <w:sz w:val="22"/>
                <w:szCs w:val="22"/>
              </w:rPr>
              <w:t xml:space="preserve"> FEBBRAIO 2024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F1FD0A2" w14:textId="384558A2" w:rsidR="00295540" w:rsidRDefault="00295540" w:rsidP="002955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14,00</w:t>
            </w: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293C380" w14:textId="57660548" w:rsidR="00295540" w:rsidRDefault="00295540" w:rsidP="00295540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18,00</w:t>
            </w: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9BFC783" w14:textId="7FE59177" w:rsidR="00295540" w:rsidRDefault="00295540" w:rsidP="00295540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D55C767" w14:textId="250A7B2B" w:rsidR="00295540" w:rsidRDefault="00295540" w:rsidP="0029554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Nicola Zanella</w:t>
            </w:r>
          </w:p>
        </w:tc>
        <w:tc>
          <w:tcPr>
            <w:tcW w:w="6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E23DAB1" w14:textId="77777777" w:rsidR="00295540" w:rsidRPr="006908DC" w:rsidRDefault="00295540" w:rsidP="00295540">
            <w:pPr>
              <w:rPr>
                <w:rFonts w:ascii="Arial" w:hAnsi="Arial" w:cs="Arial"/>
                <w:sz w:val="22"/>
                <w:szCs w:val="22"/>
              </w:rPr>
            </w:pPr>
            <w:r w:rsidRPr="006908DC">
              <w:rPr>
                <w:rFonts w:ascii="Arial" w:hAnsi="Arial" w:cs="Arial"/>
                <w:sz w:val="22"/>
                <w:szCs w:val="22"/>
              </w:rPr>
              <w:t>Come costruire un piano di marketing e promuovere l’attività. Lo studio dell’ambiente, della domanda e della concorrenza. Una fase fondamentale: la scelta di un ‘posizionamento’ di successo e del relativo target.</w:t>
            </w:r>
          </w:p>
          <w:p w14:paraId="3ECF99F4" w14:textId="6089895F" w:rsidR="00295540" w:rsidRPr="006908DC" w:rsidRDefault="00295540" w:rsidP="00295540">
            <w:pPr>
              <w:rPr>
                <w:rFonts w:ascii="Arial" w:hAnsi="Arial" w:cs="Arial"/>
                <w:sz w:val="22"/>
                <w:szCs w:val="22"/>
              </w:rPr>
            </w:pPr>
            <w:r w:rsidRPr="006908DC">
              <w:rPr>
                <w:rFonts w:ascii="Arial" w:hAnsi="Arial" w:cs="Arial"/>
                <w:sz w:val="22"/>
                <w:szCs w:val="22"/>
              </w:rPr>
              <w:t>Come diventare una ‘Mucca Viola’. L’importanza del nome e del marchio. La scelta dei mezzi di comunicazione.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D51EFD2" w14:textId="77777777" w:rsidR="00295540" w:rsidRDefault="00295540" w:rsidP="00295540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B6A1E63" w14:textId="1767EFE2" w:rsidR="00295540" w:rsidRDefault="00295540" w:rsidP="002955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on-line</w:t>
            </w:r>
          </w:p>
        </w:tc>
      </w:tr>
      <w:tr w:rsidR="00E725E4" w14:paraId="4BF60B06" w14:textId="77777777" w:rsidTr="001A01B9">
        <w:trPr>
          <w:trHeight w:val="425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510BDFE" w14:textId="606BFD92" w:rsidR="00E725E4" w:rsidRDefault="000C5BB3" w:rsidP="00E72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3" w:name="_Hlk126657031"/>
            <w:bookmarkEnd w:id="2"/>
            <w:r>
              <w:rPr>
                <w:rFonts w:ascii="Arial" w:hAnsi="Arial" w:cs="Arial"/>
                <w:sz w:val="22"/>
                <w:szCs w:val="22"/>
              </w:rPr>
              <w:t>23 FEBBRAIO 2024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AE2A" w14:textId="2D99F76C" w:rsidR="00E725E4" w:rsidRDefault="00E725E4" w:rsidP="00E72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09,00</w:t>
            </w: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4285" w14:textId="06B5ACC6" w:rsidR="00E725E4" w:rsidRDefault="00E725E4" w:rsidP="00E725E4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13,00</w:t>
            </w: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CA2D" w14:textId="74D37E1A" w:rsidR="00E725E4" w:rsidRDefault="00E725E4" w:rsidP="00E725E4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DC5E" w14:textId="7099AABF" w:rsidR="00E725E4" w:rsidRDefault="00E725E4" w:rsidP="00E725E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Tiziana </w:t>
            </w:r>
            <w:r w:rsidRPr="004E25F2">
              <w:rPr>
                <w:rFonts w:ascii="Arial" w:hAnsi="Arial" w:cs="Arial"/>
                <w:sz w:val="24"/>
                <w:szCs w:val="24"/>
              </w:rPr>
              <w:t>Di Gangi</w:t>
            </w:r>
          </w:p>
        </w:tc>
        <w:tc>
          <w:tcPr>
            <w:tcW w:w="6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C894" w14:textId="5238529A" w:rsidR="00E725E4" w:rsidRPr="004624EB" w:rsidRDefault="00E725E4" w:rsidP="00E725E4">
            <w:pPr>
              <w:ind w:rightChars="-35" w:right="-7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Norme regolamentari la fiscalità e la contabilità dell’azienda agrituristica – Parte I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8CC14" w14:textId="77777777" w:rsidR="00E725E4" w:rsidRDefault="00E725E4" w:rsidP="00E725E4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EDD6" w14:textId="55C5C977" w:rsidR="00E725E4" w:rsidRDefault="00E725E4" w:rsidP="00E72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on-line</w:t>
            </w:r>
          </w:p>
        </w:tc>
      </w:tr>
      <w:tr w:rsidR="00E725E4" w14:paraId="1145C182" w14:textId="77777777" w:rsidTr="001A01B9">
        <w:trPr>
          <w:trHeight w:val="425"/>
        </w:trPr>
        <w:tc>
          <w:tcPr>
            <w:tcW w:w="170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6C82D" w14:textId="19818727" w:rsidR="00E725E4" w:rsidRDefault="000C5BB3" w:rsidP="00E72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 FEBBRAIO 2024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5791" w14:textId="02B1E6CC" w:rsidR="00E725E4" w:rsidRDefault="00E725E4" w:rsidP="00E72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09,00</w:t>
            </w: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1AD6" w14:textId="7DEFE2CB" w:rsidR="00E725E4" w:rsidRDefault="00E725E4" w:rsidP="00E725E4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13,00</w:t>
            </w: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5051" w14:textId="5BA1DCE3" w:rsidR="00E725E4" w:rsidRDefault="00E725E4" w:rsidP="00E725E4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25B0" w14:textId="6BA3CA60" w:rsidR="00E725E4" w:rsidRDefault="00E725E4" w:rsidP="00E725E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Tiziana </w:t>
            </w:r>
            <w:r w:rsidRPr="004E25F2">
              <w:rPr>
                <w:rFonts w:ascii="Arial" w:hAnsi="Arial" w:cs="Arial"/>
                <w:sz w:val="24"/>
                <w:szCs w:val="24"/>
              </w:rPr>
              <w:t>Di Gangi</w:t>
            </w:r>
          </w:p>
        </w:tc>
        <w:tc>
          <w:tcPr>
            <w:tcW w:w="6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D137" w14:textId="0597C3E2" w:rsidR="00E725E4" w:rsidRPr="004624EB" w:rsidRDefault="00E725E4" w:rsidP="00E725E4">
            <w:pPr>
              <w:ind w:rightChars="-35" w:right="-7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Norme regolamentari la fiscalità e la contabilità dell’azienda agrituristica – Parte II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03A0" w14:textId="77777777" w:rsidR="00E725E4" w:rsidRDefault="00E725E4" w:rsidP="00E725E4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C009" w14:textId="2A426415" w:rsidR="00E725E4" w:rsidRDefault="00E725E4" w:rsidP="00E72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on-line</w:t>
            </w:r>
          </w:p>
        </w:tc>
      </w:tr>
      <w:tr w:rsidR="00E725E4" w14:paraId="32F2E4CF" w14:textId="77777777" w:rsidTr="001A01B9">
        <w:trPr>
          <w:trHeight w:val="425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6A58AD0" w14:textId="4117AD50" w:rsidR="00E725E4" w:rsidRDefault="000C5BB3" w:rsidP="00E72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4" w:name="_Hlk120878870"/>
            <w:bookmarkEnd w:id="3"/>
            <w:r>
              <w:rPr>
                <w:rFonts w:ascii="Arial" w:hAnsi="Arial" w:cs="Arial"/>
                <w:sz w:val="22"/>
                <w:szCs w:val="22"/>
              </w:rPr>
              <w:t>28 FEBBRAIO 2024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36EA" w14:textId="76DC78E9" w:rsidR="00E725E4" w:rsidRDefault="00E725E4" w:rsidP="00E72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09,00</w:t>
            </w: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7152" w14:textId="1C0DA1E5" w:rsidR="00E725E4" w:rsidRDefault="00E725E4" w:rsidP="00E725E4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2E3D74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271D" w14:textId="56B7957E" w:rsidR="00E725E4" w:rsidRPr="00E577E5" w:rsidRDefault="00E725E4" w:rsidP="00E725E4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5296" w14:textId="5BEEDABD" w:rsidR="00E725E4" w:rsidRPr="002C752C" w:rsidRDefault="00E725E4" w:rsidP="00E725E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Gianpiero </w:t>
            </w:r>
            <w:r w:rsidRPr="004E25F2">
              <w:rPr>
                <w:rFonts w:ascii="Arial" w:hAnsi="Arial" w:cs="Arial"/>
                <w:sz w:val="24"/>
                <w:szCs w:val="24"/>
              </w:rPr>
              <w:t>Del Vecchio</w:t>
            </w:r>
          </w:p>
        </w:tc>
        <w:tc>
          <w:tcPr>
            <w:tcW w:w="6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102B" w14:textId="754A67F0" w:rsidR="00E725E4" w:rsidRPr="00E577E5" w:rsidRDefault="00E725E4" w:rsidP="00E725E4">
            <w:pPr>
              <w:ind w:rightChars="-35" w:right="-7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Inquadramento e gestione del personale.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2CFE" w14:textId="77777777" w:rsidR="00E725E4" w:rsidRDefault="00E725E4" w:rsidP="00E725E4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F15A" w14:textId="428255E0" w:rsidR="00E725E4" w:rsidRDefault="00E725E4" w:rsidP="00E72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on-line</w:t>
            </w:r>
          </w:p>
        </w:tc>
      </w:tr>
      <w:tr w:rsidR="00E725E4" w14:paraId="6073D06A" w14:textId="77777777" w:rsidTr="008A30E9">
        <w:trPr>
          <w:trHeight w:val="592"/>
        </w:trPr>
        <w:tc>
          <w:tcPr>
            <w:tcW w:w="170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25E5C" w14:textId="6D9FCB58" w:rsidR="00E725E4" w:rsidRDefault="00E725E4" w:rsidP="00E72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9929" w14:textId="2DADB469" w:rsidR="00E725E4" w:rsidRDefault="001A01B9" w:rsidP="00E72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2E3D74">
              <w:rPr>
                <w:rFonts w:ascii="Arial" w:hAnsi="Arial" w:cs="Arial"/>
                <w:sz w:val="22"/>
                <w:szCs w:val="22"/>
              </w:rPr>
              <w:t>1</w:t>
            </w:r>
            <w:r w:rsidR="00E725E4"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740B" w14:textId="3D000A5F" w:rsidR="00E725E4" w:rsidRDefault="00E725E4" w:rsidP="00E725E4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13,00</w:t>
            </w: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92AD" w14:textId="1D255D9A" w:rsidR="00E725E4" w:rsidRPr="00E577E5" w:rsidRDefault="00E725E4" w:rsidP="00E725E4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D807" w14:textId="7E6C2D94" w:rsidR="002E3D74" w:rsidRPr="002C752C" w:rsidRDefault="008708A0" w:rsidP="00E725E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Pietro Finotti</w:t>
            </w:r>
          </w:p>
        </w:tc>
        <w:tc>
          <w:tcPr>
            <w:tcW w:w="6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74EF" w14:textId="77B0E565" w:rsidR="00E725E4" w:rsidRPr="00E577E5" w:rsidRDefault="008708A0" w:rsidP="00E725E4">
            <w:pPr>
              <w:ind w:rightChars="-35" w:right="-7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Comunicazione e marketing: il dedalo della promozione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FE058" w14:textId="77777777" w:rsidR="00E725E4" w:rsidRDefault="00E725E4" w:rsidP="00E725E4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E82FD" w14:textId="213AF5B2" w:rsidR="00E725E4" w:rsidRDefault="00E725E4" w:rsidP="00E72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on-line</w:t>
            </w:r>
          </w:p>
        </w:tc>
      </w:tr>
      <w:tr w:rsidR="00E725E4" w14:paraId="464905D4" w14:textId="77777777" w:rsidTr="008A30E9">
        <w:trPr>
          <w:trHeight w:val="853"/>
        </w:trPr>
        <w:tc>
          <w:tcPr>
            <w:tcW w:w="170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50F1275" w14:textId="0F06678F" w:rsidR="00E725E4" w:rsidRDefault="000C5BB3" w:rsidP="00E72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5" w:name="_Hlk120879147"/>
            <w:bookmarkEnd w:id="4"/>
            <w:r>
              <w:rPr>
                <w:rFonts w:ascii="Arial" w:hAnsi="Arial" w:cs="Arial"/>
                <w:sz w:val="22"/>
                <w:szCs w:val="22"/>
              </w:rPr>
              <w:t xml:space="preserve">1 </w:t>
            </w:r>
            <w:r w:rsidR="00000D69">
              <w:rPr>
                <w:rFonts w:ascii="Arial" w:hAnsi="Arial" w:cs="Arial"/>
                <w:sz w:val="22"/>
                <w:szCs w:val="22"/>
              </w:rPr>
              <w:t>MARZO</w:t>
            </w:r>
            <w:r>
              <w:rPr>
                <w:rFonts w:ascii="Arial" w:hAnsi="Arial" w:cs="Arial"/>
                <w:sz w:val="22"/>
                <w:szCs w:val="22"/>
              </w:rPr>
              <w:t xml:space="preserve"> 2024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F8A1" w14:textId="459ABC06" w:rsidR="00E725E4" w:rsidRDefault="00E725E4" w:rsidP="00E72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09,00</w:t>
            </w: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286E" w14:textId="5C2C0007" w:rsidR="00E725E4" w:rsidRDefault="00E725E4" w:rsidP="00E725E4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13,00</w:t>
            </w: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4169EC30" w14:textId="51E6090E" w:rsidR="00E725E4" w:rsidRDefault="00E725E4" w:rsidP="00E725E4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1796BA51" w14:textId="2BEE4A9A" w:rsidR="00E725E4" w:rsidRPr="004E25F2" w:rsidRDefault="00E725E4" w:rsidP="00E725E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Emanuele </w:t>
            </w:r>
            <w:r w:rsidRPr="004E25F2">
              <w:rPr>
                <w:rFonts w:ascii="Arial" w:hAnsi="Arial" w:cs="Arial"/>
                <w:sz w:val="24"/>
                <w:szCs w:val="24"/>
              </w:rPr>
              <w:t>Cabini</w:t>
            </w:r>
          </w:p>
        </w:tc>
        <w:tc>
          <w:tcPr>
            <w:tcW w:w="6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0C7676D7" w14:textId="52987AB6" w:rsidR="00E725E4" w:rsidRDefault="00E725E4" w:rsidP="00E725E4">
            <w:pPr>
              <w:ind w:rightChars="-35" w:right="-7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D.Lgs. 81/2008 La sicurezza sui luoghi di lavoro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37B9DF89" w14:textId="77777777" w:rsidR="00E725E4" w:rsidRDefault="00E725E4" w:rsidP="00E725E4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70C164E8" w14:textId="4A0E02CA" w:rsidR="00E725E4" w:rsidRDefault="00E725E4" w:rsidP="00E72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on-line</w:t>
            </w:r>
          </w:p>
        </w:tc>
      </w:tr>
      <w:tr w:rsidR="008A30E9" w14:paraId="39BB75FD" w14:textId="77777777" w:rsidTr="000A27FA">
        <w:trPr>
          <w:trHeight w:val="425"/>
        </w:trPr>
        <w:tc>
          <w:tcPr>
            <w:tcW w:w="1702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452AE23" w14:textId="5495DD00" w:rsidR="008A30E9" w:rsidRDefault="008A30E9" w:rsidP="008A30E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4 MARZO 2024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70B8" w14:textId="4AF1CE72" w:rsidR="008A30E9" w:rsidRDefault="008A30E9" w:rsidP="008A30E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A30E9">
              <w:rPr>
                <w:rFonts w:ascii="Arial" w:hAnsi="Arial" w:cs="Arial"/>
                <w:sz w:val="22"/>
                <w:szCs w:val="22"/>
              </w:rPr>
              <w:t>09,00</w:t>
            </w: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3449" w14:textId="3989CF98" w:rsidR="008A30E9" w:rsidRDefault="008A30E9" w:rsidP="008A30E9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A30E9">
              <w:rPr>
                <w:rFonts w:ascii="Arial" w:hAnsi="Arial" w:cs="Arial"/>
                <w:sz w:val="22"/>
                <w:szCs w:val="22"/>
              </w:rPr>
              <w:t>13,00</w:t>
            </w: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7016AE81" w14:textId="76EDCE6F" w:rsidR="008A30E9" w:rsidRDefault="008A30E9" w:rsidP="008A30E9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A30E9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313190D6" w14:textId="1C157ED3" w:rsidR="008A30E9" w:rsidRDefault="008A30E9" w:rsidP="008A30E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A30E9">
              <w:rPr>
                <w:rFonts w:ascii="Arial" w:hAnsi="Arial" w:cs="Arial"/>
                <w:sz w:val="24"/>
                <w:szCs w:val="24"/>
              </w:rPr>
              <w:t>Gianpietro Boieri</w:t>
            </w:r>
          </w:p>
        </w:tc>
        <w:tc>
          <w:tcPr>
            <w:tcW w:w="6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7FAF19EC" w14:textId="77777777" w:rsidR="008A30E9" w:rsidRPr="008A30E9" w:rsidRDefault="008A30E9" w:rsidP="008A30E9">
            <w:pPr>
              <w:ind w:rightChars="-35" w:right="-70"/>
              <w:rPr>
                <w:rFonts w:ascii="Arial" w:hAnsi="Arial" w:cs="Arial"/>
                <w:sz w:val="22"/>
                <w:szCs w:val="22"/>
              </w:rPr>
            </w:pPr>
            <w:r w:rsidRPr="008A30E9">
              <w:rPr>
                <w:rFonts w:ascii="Arial" w:hAnsi="Arial" w:cs="Arial"/>
                <w:sz w:val="22"/>
                <w:szCs w:val="22"/>
              </w:rPr>
              <w:t>Norme igienico sanitarie concernenti l’attività agrituristica.</w:t>
            </w:r>
          </w:p>
          <w:p w14:paraId="558E32E3" w14:textId="7B82788E" w:rsidR="008A30E9" w:rsidRDefault="008A30E9" w:rsidP="008A30E9">
            <w:pPr>
              <w:ind w:rightChars="-35" w:right="-70"/>
              <w:rPr>
                <w:rFonts w:ascii="Arial" w:hAnsi="Arial" w:cs="Arial"/>
                <w:sz w:val="22"/>
                <w:szCs w:val="22"/>
              </w:rPr>
            </w:pPr>
            <w:r w:rsidRPr="008A30E9">
              <w:rPr>
                <w:rFonts w:ascii="Arial" w:hAnsi="Arial" w:cs="Arial"/>
                <w:sz w:val="22"/>
                <w:szCs w:val="22"/>
              </w:rPr>
              <w:t>Metodi e procedure per la preparazione e somministrazione al pubblico di alimenti e bevande e relativa manipolazione ai sensi della normativa vigente (Reg. CE 852/2004)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4B4323CD" w14:textId="77777777" w:rsidR="008A30E9" w:rsidRDefault="008A30E9" w:rsidP="008A30E9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69C15A8B" w14:textId="5757C94F" w:rsidR="008A30E9" w:rsidRDefault="008A30E9" w:rsidP="008A30E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A30E9">
              <w:rPr>
                <w:rFonts w:ascii="Arial" w:hAnsi="Arial" w:cs="Arial"/>
                <w:sz w:val="22"/>
                <w:szCs w:val="22"/>
              </w:rPr>
              <w:t>on-line</w:t>
            </w:r>
          </w:p>
        </w:tc>
      </w:tr>
      <w:tr w:rsidR="008A30E9" w14:paraId="50A14E53" w14:textId="77777777" w:rsidTr="000A27FA">
        <w:trPr>
          <w:trHeight w:val="425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86E089B" w14:textId="77777777" w:rsidR="008A30E9" w:rsidRDefault="008A30E9" w:rsidP="008A30E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CE380" w14:textId="5DD2C0ED" w:rsidR="008A30E9" w:rsidRDefault="008A30E9" w:rsidP="008A30E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A30E9">
              <w:rPr>
                <w:rFonts w:ascii="Arial" w:hAnsi="Arial" w:cs="Arial"/>
                <w:sz w:val="22"/>
                <w:szCs w:val="22"/>
              </w:rPr>
              <w:t>14,00</w:t>
            </w: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6587" w14:textId="79402D25" w:rsidR="008A30E9" w:rsidRDefault="008A30E9" w:rsidP="008A30E9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A30E9">
              <w:rPr>
                <w:rFonts w:ascii="Arial" w:hAnsi="Arial" w:cs="Arial"/>
                <w:sz w:val="22"/>
                <w:szCs w:val="22"/>
              </w:rPr>
              <w:t>18,00</w:t>
            </w: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1003BAD6" w14:textId="2E10D79C" w:rsidR="008A30E9" w:rsidRDefault="008A30E9" w:rsidP="008A30E9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A30E9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98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7A23523B" w14:textId="77777777" w:rsidR="008A30E9" w:rsidRDefault="008A30E9" w:rsidP="008A30E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72C3631" w14:textId="77777777" w:rsidR="008A30E9" w:rsidRPr="008A30E9" w:rsidRDefault="008A30E9" w:rsidP="008A30E9">
            <w:pPr>
              <w:ind w:rightChars="-35" w:right="-70"/>
              <w:rPr>
                <w:rFonts w:ascii="Arial" w:hAnsi="Arial" w:cs="Arial"/>
                <w:sz w:val="22"/>
                <w:szCs w:val="22"/>
              </w:rPr>
            </w:pPr>
            <w:r w:rsidRPr="008A30E9">
              <w:rPr>
                <w:rFonts w:ascii="Arial" w:hAnsi="Arial" w:cs="Arial"/>
                <w:sz w:val="22"/>
                <w:szCs w:val="22"/>
              </w:rPr>
              <w:t>Redazione del manuale di HACCP e nozioni su rintracciabilità ed etichettatura.</w:t>
            </w:r>
          </w:p>
          <w:p w14:paraId="3816A99E" w14:textId="5627CA52" w:rsidR="008A30E9" w:rsidRDefault="008A30E9" w:rsidP="008A30E9">
            <w:pPr>
              <w:ind w:rightChars="-35" w:right="-70"/>
              <w:rPr>
                <w:rFonts w:ascii="Arial" w:hAnsi="Arial" w:cs="Arial"/>
                <w:sz w:val="22"/>
                <w:szCs w:val="22"/>
              </w:rPr>
            </w:pPr>
            <w:r w:rsidRPr="008A30E9">
              <w:rPr>
                <w:rFonts w:ascii="Arial" w:hAnsi="Arial" w:cs="Arial"/>
                <w:sz w:val="22"/>
                <w:szCs w:val="22"/>
              </w:rPr>
              <w:t>TEST di apprendimento su nozioni HACCP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5875DE26" w14:textId="77777777" w:rsidR="008A30E9" w:rsidRDefault="008A30E9" w:rsidP="008A30E9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3CD84A25" w14:textId="4F89816E" w:rsidR="008A30E9" w:rsidRDefault="008A30E9" w:rsidP="008A30E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A30E9">
              <w:rPr>
                <w:rFonts w:ascii="Arial" w:hAnsi="Arial" w:cs="Arial"/>
                <w:sz w:val="22"/>
                <w:szCs w:val="22"/>
              </w:rPr>
              <w:t>on-line</w:t>
            </w:r>
          </w:p>
        </w:tc>
      </w:tr>
      <w:bookmarkEnd w:id="5"/>
    </w:tbl>
    <w:p w14:paraId="6B7B92B0" w14:textId="77777777" w:rsidR="006C62E1" w:rsidRDefault="006C62E1" w:rsidP="006C62E1">
      <w:pPr>
        <w:jc w:val="right"/>
        <w:rPr>
          <w:rFonts w:ascii="Arial Narrow" w:hAnsi="Arial Narrow"/>
          <w:sz w:val="8"/>
        </w:rPr>
      </w:pPr>
    </w:p>
    <w:tbl>
      <w:tblPr>
        <w:tblW w:w="0" w:type="auto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74"/>
        <w:gridCol w:w="879"/>
      </w:tblGrid>
      <w:tr w:rsidR="006C62E1" w14:paraId="35D1EE5E" w14:textId="77777777" w:rsidTr="002C19F2"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767E3" w14:textId="77777777" w:rsidR="006C62E1" w:rsidRDefault="006C62E1">
            <w:pPr>
              <w:ind w:rightChars="-195" w:right="-39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TOTALE ORE CORSO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97CB4" w14:textId="0E5460CE" w:rsidR="006C62E1" w:rsidRDefault="0033409D">
            <w:pPr>
              <w:ind w:leftChars="-55" w:left="-11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40</w:t>
            </w:r>
          </w:p>
        </w:tc>
      </w:tr>
    </w:tbl>
    <w:p w14:paraId="51B251FB" w14:textId="77777777" w:rsidR="006C62E1" w:rsidRDefault="006C62E1" w:rsidP="006C62E1">
      <w:pPr>
        <w:rPr>
          <w:rFonts w:ascii="Arial Narrow" w:hAnsi="Arial Narrow"/>
          <w:sz w:val="10"/>
          <w:szCs w:val="10"/>
        </w:rPr>
      </w:pPr>
    </w:p>
    <w:p w14:paraId="40FFEF1D" w14:textId="77777777" w:rsidR="006C62E1" w:rsidRDefault="006C62E1" w:rsidP="006C62E1">
      <w:pPr>
        <w:rPr>
          <w:rFonts w:ascii="Arial Narrow" w:hAnsi="Arial Narrow"/>
          <w:u w:val="single"/>
        </w:rPr>
      </w:pPr>
      <w:r>
        <w:rPr>
          <w:rFonts w:ascii="Arial Narrow" w:hAnsi="Arial Narrow"/>
        </w:rPr>
        <w:t xml:space="preserve">Nota: </w:t>
      </w:r>
      <w:r>
        <w:rPr>
          <w:rFonts w:ascii="Arial Narrow" w:hAnsi="Arial Narrow"/>
          <w:u w:val="single"/>
        </w:rPr>
        <w:t>la presente documentazione va inviata alla sede regionale TASSATIVAMENTE entro 15 giorni dalla data di inizio dell’attività formativa.</w:t>
      </w:r>
    </w:p>
    <w:p w14:paraId="49463B67" w14:textId="4946240A" w:rsidR="006C62E1" w:rsidRDefault="006C62E1" w:rsidP="007347A4">
      <w:pPr>
        <w:ind w:left="9912" w:firstLine="708"/>
        <w:rPr>
          <w:rFonts w:ascii="Arial Narrow" w:hAnsi="Arial Narrow"/>
        </w:rPr>
      </w:pPr>
      <w:r>
        <w:rPr>
          <w:rFonts w:ascii="Arial Narrow" w:hAnsi="Arial Narrow"/>
        </w:rPr>
        <w:t>Timbro e firma del Segretario provinciale</w:t>
      </w:r>
    </w:p>
    <w:p w14:paraId="0C63D847" w14:textId="77777777" w:rsidR="007347A4" w:rsidRDefault="007347A4" w:rsidP="006C62E1">
      <w:pPr>
        <w:ind w:left="8496" w:firstLine="708"/>
        <w:jc w:val="center"/>
        <w:rPr>
          <w:rFonts w:ascii="Arial" w:hAnsi="Arial" w:cs="Arial"/>
          <w:sz w:val="22"/>
          <w:szCs w:val="22"/>
        </w:rPr>
      </w:pPr>
    </w:p>
    <w:p w14:paraId="764AAD28" w14:textId="17950B95" w:rsidR="00063D94" w:rsidRDefault="006C62E1" w:rsidP="00ED34A0">
      <w:pPr>
        <w:spacing w:after="240"/>
        <w:rPr>
          <w:rFonts w:ascii="Arial Narrow" w:hAnsi="Arial Narrow"/>
        </w:rPr>
      </w:pPr>
      <w:r>
        <w:rPr>
          <w:rFonts w:ascii="Arial Narrow" w:hAnsi="Arial Narrow"/>
        </w:rPr>
        <w:t>Data</w:t>
      </w:r>
      <w:r w:rsidR="00063D94">
        <w:rPr>
          <w:rFonts w:ascii="Arial Narrow" w:hAnsi="Arial Narrow"/>
        </w:rPr>
        <w:t xml:space="preserve">   </w:t>
      </w:r>
      <w:r w:rsidR="00E93B14">
        <w:rPr>
          <w:rFonts w:ascii="Arial Narrow" w:hAnsi="Arial Narrow"/>
        </w:rPr>
        <w:tab/>
      </w:r>
      <w:r w:rsidR="00ED34A0">
        <w:rPr>
          <w:rFonts w:ascii="Arial Narrow" w:hAnsi="Arial Narrow"/>
        </w:rPr>
        <w:t>20 giugno 2023</w:t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063D94">
        <w:rPr>
          <w:rFonts w:ascii="Arial Narrow" w:hAnsi="Arial Narrow"/>
        </w:rPr>
        <w:t xml:space="preserve">                                </w:t>
      </w:r>
      <w:r>
        <w:rPr>
          <w:rFonts w:ascii="Arial Narrow" w:hAnsi="Arial Narrow"/>
        </w:rPr>
        <w:t>Timbro e firma del Direttore del corso</w:t>
      </w:r>
    </w:p>
    <w:p w14:paraId="045BB485" w14:textId="1A22CA35" w:rsidR="006C62E1" w:rsidRDefault="006C62E1" w:rsidP="006C62E1">
      <w:pPr>
        <w:pStyle w:val="Corpodeltesto2"/>
        <w:rPr>
          <w:rFonts w:ascii="Arial Narrow" w:hAnsi="Arial Narrow"/>
          <w:sz w:val="8"/>
        </w:rPr>
      </w:pPr>
      <w:r>
        <w:rPr>
          <w:rFonts w:ascii="Arial Narrow" w:hAnsi="Arial Narrow"/>
        </w:rPr>
        <w:t>N.B.: Si informa che, durante lo svolgimento delle azioni formative, l’orario delle stesse potrà subire eventuali variazioni su specifica richiesta della maggioranza, previa comunicazione a TUTTI i partecipanti.</w:t>
      </w:r>
    </w:p>
    <w:p w14:paraId="4D291647" w14:textId="77777777" w:rsidR="007F5BCB" w:rsidRDefault="007F5BCB">
      <w:pPr>
        <w:jc w:val="right"/>
        <w:rPr>
          <w:rFonts w:ascii="Arial Narrow" w:hAnsi="Arial Narrow"/>
          <w:sz w:val="8"/>
        </w:rPr>
      </w:pPr>
    </w:p>
    <w:sectPr w:rsidR="007F5BCB" w:rsidSect="005A4073">
      <w:pgSz w:w="16840" w:h="11907" w:orient="landscape" w:code="9"/>
      <w:pgMar w:top="709" w:right="1418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565C0C" w14:textId="77777777" w:rsidR="00C47245" w:rsidRDefault="00C47245">
      <w:r>
        <w:separator/>
      </w:r>
    </w:p>
  </w:endnote>
  <w:endnote w:type="continuationSeparator" w:id="0">
    <w:p w14:paraId="2D0CB175" w14:textId="77777777" w:rsidR="00C47245" w:rsidRDefault="00C472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oman 10cpi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C026F4" w14:textId="77777777" w:rsidR="00C47245" w:rsidRDefault="00C47245">
      <w:r>
        <w:separator/>
      </w:r>
    </w:p>
  </w:footnote>
  <w:footnote w:type="continuationSeparator" w:id="0">
    <w:p w14:paraId="276B210A" w14:textId="77777777" w:rsidR="00C47245" w:rsidRDefault="00C472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30AA0"/>
    <w:multiLevelType w:val="hybridMultilevel"/>
    <w:tmpl w:val="7FF08A12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17797"/>
    <w:multiLevelType w:val="hybridMultilevel"/>
    <w:tmpl w:val="74928590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AF2096"/>
    <w:multiLevelType w:val="hybridMultilevel"/>
    <w:tmpl w:val="C0062C10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093CFC"/>
    <w:multiLevelType w:val="hybridMultilevel"/>
    <w:tmpl w:val="DF4E3286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205317"/>
    <w:multiLevelType w:val="hybridMultilevel"/>
    <w:tmpl w:val="D0D40B7E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126B89"/>
    <w:multiLevelType w:val="hybridMultilevel"/>
    <w:tmpl w:val="A4EEE494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F75775"/>
    <w:multiLevelType w:val="hybridMultilevel"/>
    <w:tmpl w:val="FCE48542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ED53BD"/>
    <w:multiLevelType w:val="hybridMultilevel"/>
    <w:tmpl w:val="8688A0F6"/>
    <w:lvl w:ilvl="0" w:tplc="AFD03F1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C5169D7"/>
    <w:multiLevelType w:val="hybridMultilevel"/>
    <w:tmpl w:val="212AA228"/>
    <w:lvl w:ilvl="0" w:tplc="16C250F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D1F4AAC"/>
    <w:multiLevelType w:val="hybridMultilevel"/>
    <w:tmpl w:val="BA76B2CC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537475"/>
    <w:multiLevelType w:val="hybridMultilevel"/>
    <w:tmpl w:val="DC845A3A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212429"/>
    <w:multiLevelType w:val="hybridMultilevel"/>
    <w:tmpl w:val="DA06D88C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2E5D65"/>
    <w:multiLevelType w:val="hybridMultilevel"/>
    <w:tmpl w:val="60F2B5A8"/>
    <w:lvl w:ilvl="0" w:tplc="AFD03F10">
      <w:numFmt w:val="bullet"/>
      <w:lvlText w:val="-"/>
      <w:lvlJc w:val="left"/>
      <w:pPr>
        <w:ind w:left="1068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 w15:restartNumberingAfterBreak="0">
    <w:nsid w:val="4C4C4130"/>
    <w:multiLevelType w:val="hybridMultilevel"/>
    <w:tmpl w:val="3B1AD5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C621024"/>
    <w:multiLevelType w:val="hybridMultilevel"/>
    <w:tmpl w:val="C1A0C55A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446F3C"/>
    <w:multiLevelType w:val="hybridMultilevel"/>
    <w:tmpl w:val="1C1000E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78A21E3"/>
    <w:multiLevelType w:val="hybridMultilevel"/>
    <w:tmpl w:val="9D6CD634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B495985"/>
    <w:multiLevelType w:val="hybridMultilevel"/>
    <w:tmpl w:val="EA1CD0A6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030092"/>
    <w:multiLevelType w:val="hybridMultilevel"/>
    <w:tmpl w:val="FCCCCF88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7750798">
    <w:abstractNumId w:val="8"/>
  </w:num>
  <w:num w:numId="2" w16cid:durableId="1952588967">
    <w:abstractNumId w:val="13"/>
  </w:num>
  <w:num w:numId="3" w16cid:durableId="2143031582">
    <w:abstractNumId w:val="10"/>
  </w:num>
  <w:num w:numId="4" w16cid:durableId="1103919522">
    <w:abstractNumId w:val="2"/>
  </w:num>
  <w:num w:numId="5" w16cid:durableId="1705713627">
    <w:abstractNumId w:val="3"/>
  </w:num>
  <w:num w:numId="6" w16cid:durableId="323168978">
    <w:abstractNumId w:val="16"/>
  </w:num>
  <w:num w:numId="7" w16cid:durableId="742459266">
    <w:abstractNumId w:val="6"/>
  </w:num>
  <w:num w:numId="8" w16cid:durableId="603881369">
    <w:abstractNumId w:val="7"/>
  </w:num>
  <w:num w:numId="9" w16cid:durableId="609509635">
    <w:abstractNumId w:val="9"/>
  </w:num>
  <w:num w:numId="10" w16cid:durableId="788546529">
    <w:abstractNumId w:val="1"/>
  </w:num>
  <w:num w:numId="11" w16cid:durableId="713188808">
    <w:abstractNumId w:val="0"/>
  </w:num>
  <w:num w:numId="12" w16cid:durableId="599677270">
    <w:abstractNumId w:val="12"/>
  </w:num>
  <w:num w:numId="13" w16cid:durableId="1817914209">
    <w:abstractNumId w:val="14"/>
  </w:num>
  <w:num w:numId="14" w16cid:durableId="1637295378">
    <w:abstractNumId w:val="17"/>
  </w:num>
  <w:num w:numId="15" w16cid:durableId="1785492444">
    <w:abstractNumId w:val="11"/>
  </w:num>
  <w:num w:numId="16" w16cid:durableId="1724139603">
    <w:abstractNumId w:val="5"/>
  </w:num>
  <w:num w:numId="17" w16cid:durableId="63726739">
    <w:abstractNumId w:val="4"/>
  </w:num>
  <w:num w:numId="18" w16cid:durableId="1298608041">
    <w:abstractNumId w:val="18"/>
  </w:num>
  <w:num w:numId="19" w16cid:durableId="1953437290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56922342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916233935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833714950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43856858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59705748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5715"/>
    <w:rsid w:val="00000D69"/>
    <w:rsid w:val="00001193"/>
    <w:rsid w:val="000039E8"/>
    <w:rsid w:val="0000503C"/>
    <w:rsid w:val="00005218"/>
    <w:rsid w:val="00005A5A"/>
    <w:rsid w:val="000161D8"/>
    <w:rsid w:val="0003471D"/>
    <w:rsid w:val="00051A71"/>
    <w:rsid w:val="00063D94"/>
    <w:rsid w:val="00070D49"/>
    <w:rsid w:val="00084ED9"/>
    <w:rsid w:val="0009236E"/>
    <w:rsid w:val="000A51A6"/>
    <w:rsid w:val="000A716B"/>
    <w:rsid w:val="000B47A0"/>
    <w:rsid w:val="000C3912"/>
    <w:rsid w:val="000C4376"/>
    <w:rsid w:val="000C4838"/>
    <w:rsid w:val="000C5BB3"/>
    <w:rsid w:val="000D5D8F"/>
    <w:rsid w:val="000F0939"/>
    <w:rsid w:val="000F6068"/>
    <w:rsid w:val="00103689"/>
    <w:rsid w:val="00112FFF"/>
    <w:rsid w:val="00120719"/>
    <w:rsid w:val="001350F8"/>
    <w:rsid w:val="001458E5"/>
    <w:rsid w:val="001543A7"/>
    <w:rsid w:val="00161032"/>
    <w:rsid w:val="0016703B"/>
    <w:rsid w:val="0018691E"/>
    <w:rsid w:val="00192B84"/>
    <w:rsid w:val="001933A3"/>
    <w:rsid w:val="00195E8C"/>
    <w:rsid w:val="001A01B9"/>
    <w:rsid w:val="001A33F1"/>
    <w:rsid w:val="001A4527"/>
    <w:rsid w:val="001A459E"/>
    <w:rsid w:val="001A618C"/>
    <w:rsid w:val="001B0560"/>
    <w:rsid w:val="001B6D1E"/>
    <w:rsid w:val="001D6F7E"/>
    <w:rsid w:val="001E3D9B"/>
    <w:rsid w:val="001F0654"/>
    <w:rsid w:val="001F7C96"/>
    <w:rsid w:val="00202AD6"/>
    <w:rsid w:val="002165F8"/>
    <w:rsid w:val="00221390"/>
    <w:rsid w:val="0024493A"/>
    <w:rsid w:val="002528AA"/>
    <w:rsid w:val="00273C17"/>
    <w:rsid w:val="0027536A"/>
    <w:rsid w:val="00281832"/>
    <w:rsid w:val="00281E2F"/>
    <w:rsid w:val="00283839"/>
    <w:rsid w:val="00295194"/>
    <w:rsid w:val="00295540"/>
    <w:rsid w:val="00297A3F"/>
    <w:rsid w:val="002A3233"/>
    <w:rsid w:val="002A39F7"/>
    <w:rsid w:val="002B254B"/>
    <w:rsid w:val="002C19F2"/>
    <w:rsid w:val="002C364F"/>
    <w:rsid w:val="002C752C"/>
    <w:rsid w:val="002D7999"/>
    <w:rsid w:val="002E3D74"/>
    <w:rsid w:val="003032E4"/>
    <w:rsid w:val="00311896"/>
    <w:rsid w:val="00312839"/>
    <w:rsid w:val="00314FC8"/>
    <w:rsid w:val="00321EDC"/>
    <w:rsid w:val="00323B3D"/>
    <w:rsid w:val="0033409D"/>
    <w:rsid w:val="003412B0"/>
    <w:rsid w:val="00342826"/>
    <w:rsid w:val="00350AF2"/>
    <w:rsid w:val="0035124D"/>
    <w:rsid w:val="00356F34"/>
    <w:rsid w:val="00360455"/>
    <w:rsid w:val="00362ABF"/>
    <w:rsid w:val="00372041"/>
    <w:rsid w:val="00381589"/>
    <w:rsid w:val="00397EA1"/>
    <w:rsid w:val="003A1C19"/>
    <w:rsid w:val="003B7DB7"/>
    <w:rsid w:val="003D4C1B"/>
    <w:rsid w:val="003E2F00"/>
    <w:rsid w:val="003E49C4"/>
    <w:rsid w:val="004048AC"/>
    <w:rsid w:val="004078DF"/>
    <w:rsid w:val="00412945"/>
    <w:rsid w:val="004248F2"/>
    <w:rsid w:val="00432C39"/>
    <w:rsid w:val="00434BA6"/>
    <w:rsid w:val="004463EB"/>
    <w:rsid w:val="00446D45"/>
    <w:rsid w:val="004511F6"/>
    <w:rsid w:val="004624EB"/>
    <w:rsid w:val="00467D83"/>
    <w:rsid w:val="0047014B"/>
    <w:rsid w:val="00483B58"/>
    <w:rsid w:val="004860F7"/>
    <w:rsid w:val="004956A9"/>
    <w:rsid w:val="00495F92"/>
    <w:rsid w:val="004976BE"/>
    <w:rsid w:val="004A3F08"/>
    <w:rsid w:val="004D48C7"/>
    <w:rsid w:val="004E25F2"/>
    <w:rsid w:val="004E75CE"/>
    <w:rsid w:val="004F3D5F"/>
    <w:rsid w:val="005037FE"/>
    <w:rsid w:val="00503EFC"/>
    <w:rsid w:val="00507F51"/>
    <w:rsid w:val="00511A8C"/>
    <w:rsid w:val="00534F19"/>
    <w:rsid w:val="005375BD"/>
    <w:rsid w:val="005468C9"/>
    <w:rsid w:val="00547659"/>
    <w:rsid w:val="00562A0C"/>
    <w:rsid w:val="00563C90"/>
    <w:rsid w:val="00573E5B"/>
    <w:rsid w:val="005924C2"/>
    <w:rsid w:val="005A1488"/>
    <w:rsid w:val="005A4073"/>
    <w:rsid w:val="005C04D9"/>
    <w:rsid w:val="005C1A6B"/>
    <w:rsid w:val="005D0DC6"/>
    <w:rsid w:val="00604D75"/>
    <w:rsid w:val="00605B64"/>
    <w:rsid w:val="0061059C"/>
    <w:rsid w:val="0062150F"/>
    <w:rsid w:val="00623382"/>
    <w:rsid w:val="00626C7B"/>
    <w:rsid w:val="0063296C"/>
    <w:rsid w:val="006363DF"/>
    <w:rsid w:val="0064058F"/>
    <w:rsid w:val="006434F3"/>
    <w:rsid w:val="00657C9C"/>
    <w:rsid w:val="00663A1F"/>
    <w:rsid w:val="006707A6"/>
    <w:rsid w:val="006767F1"/>
    <w:rsid w:val="006908DC"/>
    <w:rsid w:val="0069642A"/>
    <w:rsid w:val="006A1316"/>
    <w:rsid w:val="006A1BF8"/>
    <w:rsid w:val="006A4316"/>
    <w:rsid w:val="006B4450"/>
    <w:rsid w:val="006C00A4"/>
    <w:rsid w:val="006C4361"/>
    <w:rsid w:val="006C6170"/>
    <w:rsid w:val="006C62E1"/>
    <w:rsid w:val="006C769E"/>
    <w:rsid w:val="006C7978"/>
    <w:rsid w:val="006E0D02"/>
    <w:rsid w:val="00710560"/>
    <w:rsid w:val="0072221A"/>
    <w:rsid w:val="007303FB"/>
    <w:rsid w:val="00733CF3"/>
    <w:rsid w:val="007347A4"/>
    <w:rsid w:val="00740322"/>
    <w:rsid w:val="00796BF8"/>
    <w:rsid w:val="007975E3"/>
    <w:rsid w:val="007A520D"/>
    <w:rsid w:val="007A6411"/>
    <w:rsid w:val="007A7498"/>
    <w:rsid w:val="007B5EB7"/>
    <w:rsid w:val="007B7CEA"/>
    <w:rsid w:val="007F5BCB"/>
    <w:rsid w:val="008019A9"/>
    <w:rsid w:val="008147C8"/>
    <w:rsid w:val="0081762C"/>
    <w:rsid w:val="00824AC4"/>
    <w:rsid w:val="00833DC6"/>
    <w:rsid w:val="008401C9"/>
    <w:rsid w:val="0084679F"/>
    <w:rsid w:val="00846DA9"/>
    <w:rsid w:val="00850F9B"/>
    <w:rsid w:val="008708A0"/>
    <w:rsid w:val="00872691"/>
    <w:rsid w:val="00875917"/>
    <w:rsid w:val="008819C0"/>
    <w:rsid w:val="00890C5C"/>
    <w:rsid w:val="008A1EF2"/>
    <w:rsid w:val="008A30E9"/>
    <w:rsid w:val="008B13B9"/>
    <w:rsid w:val="008B7598"/>
    <w:rsid w:val="008C1DA9"/>
    <w:rsid w:val="008D62A1"/>
    <w:rsid w:val="008D78CE"/>
    <w:rsid w:val="008E4811"/>
    <w:rsid w:val="008E6A82"/>
    <w:rsid w:val="008F5774"/>
    <w:rsid w:val="0090670B"/>
    <w:rsid w:val="00910A31"/>
    <w:rsid w:val="00923115"/>
    <w:rsid w:val="00924A6B"/>
    <w:rsid w:val="009255F3"/>
    <w:rsid w:val="00942AA1"/>
    <w:rsid w:val="009460EF"/>
    <w:rsid w:val="00951758"/>
    <w:rsid w:val="00960467"/>
    <w:rsid w:val="0096789C"/>
    <w:rsid w:val="00967A86"/>
    <w:rsid w:val="0097453D"/>
    <w:rsid w:val="009B5E2E"/>
    <w:rsid w:val="009B6548"/>
    <w:rsid w:val="009B6676"/>
    <w:rsid w:val="009C7F8B"/>
    <w:rsid w:val="009D5178"/>
    <w:rsid w:val="009E09B6"/>
    <w:rsid w:val="009E7149"/>
    <w:rsid w:val="009F386A"/>
    <w:rsid w:val="00A03887"/>
    <w:rsid w:val="00A17B21"/>
    <w:rsid w:val="00A21300"/>
    <w:rsid w:val="00A21E23"/>
    <w:rsid w:val="00A25FB6"/>
    <w:rsid w:val="00A35715"/>
    <w:rsid w:val="00A35B3E"/>
    <w:rsid w:val="00A4072E"/>
    <w:rsid w:val="00A4509A"/>
    <w:rsid w:val="00A50DE6"/>
    <w:rsid w:val="00A60055"/>
    <w:rsid w:val="00A61338"/>
    <w:rsid w:val="00A61409"/>
    <w:rsid w:val="00A6500F"/>
    <w:rsid w:val="00A65192"/>
    <w:rsid w:val="00A65DB4"/>
    <w:rsid w:val="00A7673B"/>
    <w:rsid w:val="00A76A8B"/>
    <w:rsid w:val="00A82F6C"/>
    <w:rsid w:val="00A86C3E"/>
    <w:rsid w:val="00AA47C6"/>
    <w:rsid w:val="00AC29D1"/>
    <w:rsid w:val="00AC4AAC"/>
    <w:rsid w:val="00AD3AC7"/>
    <w:rsid w:val="00AD60CC"/>
    <w:rsid w:val="00AE38CC"/>
    <w:rsid w:val="00B017AF"/>
    <w:rsid w:val="00B01EB6"/>
    <w:rsid w:val="00B05300"/>
    <w:rsid w:val="00B13CFD"/>
    <w:rsid w:val="00B3145B"/>
    <w:rsid w:val="00B33E3D"/>
    <w:rsid w:val="00B5011B"/>
    <w:rsid w:val="00B508A6"/>
    <w:rsid w:val="00B6485C"/>
    <w:rsid w:val="00B64D94"/>
    <w:rsid w:val="00B71BC5"/>
    <w:rsid w:val="00B90542"/>
    <w:rsid w:val="00B93336"/>
    <w:rsid w:val="00B9462C"/>
    <w:rsid w:val="00BA02B1"/>
    <w:rsid w:val="00BA6C0E"/>
    <w:rsid w:val="00BD7CCC"/>
    <w:rsid w:val="00BF2E8A"/>
    <w:rsid w:val="00C02207"/>
    <w:rsid w:val="00C063D4"/>
    <w:rsid w:val="00C20825"/>
    <w:rsid w:val="00C47245"/>
    <w:rsid w:val="00C47BBF"/>
    <w:rsid w:val="00C55D2B"/>
    <w:rsid w:val="00C83A5B"/>
    <w:rsid w:val="00C86BD3"/>
    <w:rsid w:val="00C90826"/>
    <w:rsid w:val="00C913C5"/>
    <w:rsid w:val="00C941E3"/>
    <w:rsid w:val="00CA0CBA"/>
    <w:rsid w:val="00CA2BE4"/>
    <w:rsid w:val="00CA6B5E"/>
    <w:rsid w:val="00CB51BC"/>
    <w:rsid w:val="00CB6C00"/>
    <w:rsid w:val="00CB6E0E"/>
    <w:rsid w:val="00CC556C"/>
    <w:rsid w:val="00CF31B7"/>
    <w:rsid w:val="00D0202F"/>
    <w:rsid w:val="00D0284F"/>
    <w:rsid w:val="00D64D38"/>
    <w:rsid w:val="00D73155"/>
    <w:rsid w:val="00D741D1"/>
    <w:rsid w:val="00D7522C"/>
    <w:rsid w:val="00D75A19"/>
    <w:rsid w:val="00DA61DA"/>
    <w:rsid w:val="00DB2D16"/>
    <w:rsid w:val="00DB5F1B"/>
    <w:rsid w:val="00DD0E75"/>
    <w:rsid w:val="00E056B2"/>
    <w:rsid w:val="00E0578C"/>
    <w:rsid w:val="00E15497"/>
    <w:rsid w:val="00E15558"/>
    <w:rsid w:val="00E1794E"/>
    <w:rsid w:val="00E21EB4"/>
    <w:rsid w:val="00E2220B"/>
    <w:rsid w:val="00E272DD"/>
    <w:rsid w:val="00E40AC4"/>
    <w:rsid w:val="00E577E5"/>
    <w:rsid w:val="00E62C55"/>
    <w:rsid w:val="00E70402"/>
    <w:rsid w:val="00E725E4"/>
    <w:rsid w:val="00E730E7"/>
    <w:rsid w:val="00E819FB"/>
    <w:rsid w:val="00E8526D"/>
    <w:rsid w:val="00E93B14"/>
    <w:rsid w:val="00EC05AE"/>
    <w:rsid w:val="00ED34A0"/>
    <w:rsid w:val="00ED5612"/>
    <w:rsid w:val="00F02FC0"/>
    <w:rsid w:val="00F115DD"/>
    <w:rsid w:val="00F119BF"/>
    <w:rsid w:val="00F27064"/>
    <w:rsid w:val="00F306F0"/>
    <w:rsid w:val="00F3511F"/>
    <w:rsid w:val="00F35C2F"/>
    <w:rsid w:val="00F50855"/>
    <w:rsid w:val="00F603F2"/>
    <w:rsid w:val="00F622C9"/>
    <w:rsid w:val="00F6792F"/>
    <w:rsid w:val="00F80DEE"/>
    <w:rsid w:val="00F869BC"/>
    <w:rsid w:val="00F97C53"/>
    <w:rsid w:val="00FA4981"/>
    <w:rsid w:val="00FB4C35"/>
    <w:rsid w:val="00FB6220"/>
    <w:rsid w:val="00FC034A"/>
    <w:rsid w:val="00FC6E6C"/>
    <w:rsid w:val="00FC796A"/>
    <w:rsid w:val="00FE762D"/>
    <w:rsid w:val="00FF72B3"/>
    <w:rsid w:val="00FF7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BD5C193"/>
  <w15:docId w15:val="{410E9813-88D5-4C99-A5C0-B4B22D664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Roman 10cpi" w:eastAsia="Times New Roman" w:hAnsi="Roman 10cpi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CA6B5E"/>
  </w:style>
  <w:style w:type="paragraph" w:styleId="Titolo1">
    <w:name w:val="heading 1"/>
    <w:basedOn w:val="Normale"/>
    <w:next w:val="Normale"/>
    <w:qFormat/>
    <w:rsid w:val="00511A8C"/>
    <w:pPr>
      <w:keepNext/>
      <w:jc w:val="center"/>
      <w:outlineLvl w:val="0"/>
    </w:pPr>
    <w:rPr>
      <w:rFonts w:ascii="Arial" w:hAnsi="Arial"/>
      <w:b/>
      <w:sz w:val="24"/>
    </w:rPr>
  </w:style>
  <w:style w:type="paragraph" w:styleId="Titolo3">
    <w:name w:val="heading 3"/>
    <w:basedOn w:val="Normale"/>
    <w:next w:val="Normale"/>
    <w:qFormat/>
    <w:rsid w:val="006E0D0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olo4">
    <w:name w:val="heading 4"/>
    <w:basedOn w:val="Normale"/>
    <w:next w:val="Normale"/>
    <w:qFormat/>
    <w:rsid w:val="00511A8C"/>
    <w:pPr>
      <w:keepNext/>
      <w:jc w:val="center"/>
      <w:outlineLvl w:val="3"/>
    </w:pPr>
    <w:rPr>
      <w:rFonts w:ascii="Arial" w:hAnsi="Arial" w:cs="Arial"/>
      <w:bCs/>
      <w:i/>
      <w:iCs/>
      <w:sz w:val="16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511A8C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511A8C"/>
    <w:pPr>
      <w:tabs>
        <w:tab w:val="center" w:pos="4819"/>
        <w:tab w:val="right" w:pos="9638"/>
      </w:tabs>
    </w:pPr>
  </w:style>
  <w:style w:type="paragraph" w:customStyle="1" w:styleId="Corpotesto1">
    <w:name w:val="Corpo testo1"/>
    <w:basedOn w:val="Normale"/>
    <w:rsid w:val="00511A8C"/>
    <w:pPr>
      <w:jc w:val="both"/>
    </w:pPr>
    <w:rPr>
      <w:rFonts w:ascii="Arial" w:hAnsi="Arial"/>
      <w:sz w:val="24"/>
    </w:rPr>
  </w:style>
  <w:style w:type="character" w:styleId="Numeropagina">
    <w:name w:val="page number"/>
    <w:basedOn w:val="Carpredefinitoparagrafo"/>
    <w:rsid w:val="00511A8C"/>
  </w:style>
  <w:style w:type="paragraph" w:styleId="Corpodeltesto2">
    <w:name w:val="Body Text 2"/>
    <w:basedOn w:val="Normale"/>
    <w:link w:val="Corpodeltesto2Carattere"/>
    <w:rsid w:val="00511A8C"/>
    <w:rPr>
      <w:rFonts w:ascii="Arial" w:hAnsi="Arial"/>
      <w:sz w:val="16"/>
      <w:szCs w:val="16"/>
    </w:rPr>
  </w:style>
  <w:style w:type="table" w:styleId="Grigliatabella">
    <w:name w:val="Table Grid"/>
    <w:basedOn w:val="Tabellanormale"/>
    <w:rsid w:val="00563C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FE762D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64D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Corpodeltesto2Carattere">
    <w:name w:val="Corpo del testo 2 Carattere"/>
    <w:link w:val="Corpodeltesto2"/>
    <w:rsid w:val="001A4527"/>
    <w:rPr>
      <w:rFonts w:ascii="Arial" w:hAnsi="Arial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57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62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9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74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5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23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34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MODULISTICA%2099\3G-%20Calendario%20corso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703260-B393-4472-BED2-0639849046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3G- Calendario corso</Template>
  <TotalTime>69</TotalTime>
  <Pages>3</Pages>
  <Words>592</Words>
  <Characters>3375</Characters>
  <Application>Microsoft Office Word</Application>
  <DocSecurity>0</DocSecurity>
  <Lines>28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</vt:lpstr>
    </vt:vector>
  </TitlesOfParts>
  <Company>IRER</Company>
  <LinksUpToDate>false</LinksUpToDate>
  <CharactersWithSpaces>3960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</dc:title>
  <dc:creator>Regione Lombardia</dc:creator>
  <cp:lastModifiedBy>Aldo Monterenzi</cp:lastModifiedBy>
  <cp:revision>35</cp:revision>
  <cp:lastPrinted>2023-09-18T07:30:00Z</cp:lastPrinted>
  <dcterms:created xsi:type="dcterms:W3CDTF">2023-02-07T13:27:00Z</dcterms:created>
  <dcterms:modified xsi:type="dcterms:W3CDTF">2023-12-22T13:33:00Z</dcterms:modified>
</cp:coreProperties>
</file>